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2B3B149" w14:textId="351A00B9" w:rsidR="00EC7D58" w:rsidRDefault="00705073">
      <w:pPr>
        <w:pStyle w:val="Forside-Overskrift1"/>
      </w:pPr>
      <w:r>
        <w:rPr>
          <w:lang w:eastAsia="da-DK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25F5A1F" wp14:editId="2F1149D4">
                <wp:simplePos x="0" y="0"/>
                <wp:positionH relativeFrom="page">
                  <wp:posOffset>647700</wp:posOffset>
                </wp:positionH>
                <wp:positionV relativeFrom="page">
                  <wp:posOffset>9761220</wp:posOffset>
                </wp:positionV>
                <wp:extent cx="4319905" cy="359410"/>
                <wp:effectExtent l="0" t="0" r="4445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5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-752126811"/>
                              <w:placeholder>
                                <w:docPart w:val="BD1214C7C6A7435792A8B3629FE51D02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14:paraId="486C6A93" w14:textId="77777777" w:rsidR="003A7890" w:rsidRDefault="003A7890">
                                <w:pPr>
                                  <w:pStyle w:val="Forside-Overskrift4"/>
                                </w:pPr>
                                <w:r>
                                  <w:t>&lt;Dato&gt;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5F5A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pt;margin-top:768.6pt;width:340.15pt;height:28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" filled="f" stroked="f">
                <v:textbox inset="0,0,0,0">
                  <w:txbxContent>
                    <w:sdt>
                      <w:sdtPr>
                        <w:id w:val="-752126811"/>
                        <w:placeholder>
                          <w:docPart w:val="BD1214C7C6A7435792A8B3629FE51D02"/>
                        </w:placeholder>
                        <w:showingPlcHdr/>
                        <w:text/>
                      </w:sdtPr>
                      <w:sdtContent>
                        <w:p w14:paraId="486C6A93" w14:textId="77777777" w:rsidR="003A7890" w:rsidRDefault="003A7890">
                          <w:pPr>
                            <w:pStyle w:val="Forside-Overskrift4"/>
                          </w:pPr>
                          <w:r>
                            <w:t>&lt;Dato&gt;</w:t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lang w:eastAsia="da-DK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54A1971" wp14:editId="46BECC35">
                <wp:simplePos x="0" y="0"/>
                <wp:positionH relativeFrom="page">
                  <wp:posOffset>5295900</wp:posOffset>
                </wp:positionH>
                <wp:positionV relativeFrom="page">
                  <wp:posOffset>9502140</wp:posOffset>
                </wp:positionV>
                <wp:extent cx="1781810" cy="582930"/>
                <wp:effectExtent l="0" t="0" r="8890" b="7620"/>
                <wp:wrapNone/>
                <wp:docPr id="56" name="RapportForside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81810" cy="582930"/>
                          <a:chOff x="86995" y="142240"/>
                          <a:chExt cx="1783080" cy="584835"/>
                        </a:xfrm>
                      </wpg:grpSpPr>
                      <wps:wsp>
                        <wps:cNvPr id="57" name="Freeform 13"/>
                        <wps:cNvSpPr>
                          <a:spLocks/>
                        </wps:cNvSpPr>
                        <wps:spPr bwMode="auto">
                          <a:xfrm>
                            <a:off x="87630" y="638175"/>
                            <a:ext cx="73660" cy="86995"/>
                          </a:xfrm>
                          <a:custGeom>
                            <a:avLst/>
                            <a:gdLst>
                              <a:gd name="T0" fmla="*/ 0 w 116"/>
                              <a:gd name="T1" fmla="*/ 0 h 137"/>
                              <a:gd name="T2" fmla="*/ 15 w 116"/>
                              <a:gd name="T3" fmla="*/ 0 h 137"/>
                              <a:gd name="T4" fmla="*/ 15 w 116"/>
                              <a:gd name="T5" fmla="*/ 82 h 137"/>
                              <a:gd name="T6" fmla="*/ 94 w 116"/>
                              <a:gd name="T7" fmla="*/ 0 h 137"/>
                              <a:gd name="T8" fmla="*/ 114 w 116"/>
                              <a:gd name="T9" fmla="*/ 0 h 137"/>
                              <a:gd name="T10" fmla="*/ 55 w 116"/>
                              <a:gd name="T11" fmla="*/ 61 h 137"/>
                              <a:gd name="T12" fmla="*/ 116 w 116"/>
                              <a:gd name="T13" fmla="*/ 137 h 137"/>
                              <a:gd name="T14" fmla="*/ 97 w 116"/>
                              <a:gd name="T15" fmla="*/ 137 h 137"/>
                              <a:gd name="T16" fmla="*/ 45 w 116"/>
                              <a:gd name="T17" fmla="*/ 71 h 137"/>
                              <a:gd name="T18" fmla="*/ 15 w 116"/>
                              <a:gd name="T19" fmla="*/ 100 h 137"/>
                              <a:gd name="T20" fmla="*/ 15 w 116"/>
                              <a:gd name="T21" fmla="*/ 137 h 137"/>
                              <a:gd name="T22" fmla="*/ 0 w 116"/>
                              <a:gd name="T23" fmla="*/ 137 h 137"/>
                              <a:gd name="T24" fmla="*/ 0 w 116"/>
                              <a:gd name="T25" fmla="*/ 0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16" h="13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82"/>
                                </a:lnTo>
                                <a:lnTo>
                                  <a:pt x="94" y="0"/>
                                </a:lnTo>
                                <a:lnTo>
                                  <a:pt x="114" y="0"/>
                                </a:lnTo>
                                <a:lnTo>
                                  <a:pt x="55" y="61"/>
                                </a:lnTo>
                                <a:lnTo>
                                  <a:pt x="116" y="137"/>
                                </a:lnTo>
                                <a:lnTo>
                                  <a:pt x="97" y="137"/>
                                </a:lnTo>
                                <a:lnTo>
                                  <a:pt x="45" y="71"/>
                                </a:lnTo>
                                <a:lnTo>
                                  <a:pt x="15" y="100"/>
                                </a:lnTo>
                                <a:lnTo>
                                  <a:pt x="15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Freeform 14"/>
                        <wps:cNvSpPr>
                          <a:spLocks noEditPoints="1"/>
                        </wps:cNvSpPr>
                        <wps:spPr bwMode="auto">
                          <a:xfrm>
                            <a:off x="167640" y="659130"/>
                            <a:ext cx="66675" cy="67945"/>
                          </a:xfrm>
                          <a:custGeom>
                            <a:avLst/>
                            <a:gdLst>
                              <a:gd name="T0" fmla="*/ 0 w 73"/>
                              <a:gd name="T1" fmla="*/ 37 h 74"/>
                              <a:gd name="T2" fmla="*/ 0 w 73"/>
                              <a:gd name="T3" fmla="*/ 37 h 74"/>
                              <a:gd name="T4" fmla="*/ 37 w 73"/>
                              <a:gd name="T5" fmla="*/ 0 h 74"/>
                              <a:gd name="T6" fmla="*/ 73 w 73"/>
                              <a:gd name="T7" fmla="*/ 37 h 74"/>
                              <a:gd name="T8" fmla="*/ 73 w 73"/>
                              <a:gd name="T9" fmla="*/ 37 h 74"/>
                              <a:gd name="T10" fmla="*/ 36 w 73"/>
                              <a:gd name="T11" fmla="*/ 74 h 74"/>
                              <a:gd name="T12" fmla="*/ 0 w 73"/>
                              <a:gd name="T13" fmla="*/ 37 h 74"/>
                              <a:gd name="T14" fmla="*/ 62 w 73"/>
                              <a:gd name="T15" fmla="*/ 37 h 74"/>
                              <a:gd name="T16" fmla="*/ 62 w 73"/>
                              <a:gd name="T17" fmla="*/ 37 h 74"/>
                              <a:gd name="T18" fmla="*/ 36 w 73"/>
                              <a:gd name="T19" fmla="*/ 10 h 74"/>
                              <a:gd name="T20" fmla="*/ 11 w 73"/>
                              <a:gd name="T21" fmla="*/ 37 h 74"/>
                              <a:gd name="T22" fmla="*/ 11 w 73"/>
                              <a:gd name="T23" fmla="*/ 37 h 74"/>
                              <a:gd name="T24" fmla="*/ 37 w 73"/>
                              <a:gd name="T25" fmla="*/ 64 h 74"/>
                              <a:gd name="T26" fmla="*/ 62 w 73"/>
                              <a:gd name="T27" fmla="*/ 37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3" h="74">
                                <a:moveTo>
                                  <a:pt x="0" y="37"/>
                                </a:moveTo>
                                <a:cubicBezTo>
                                  <a:pt x="0" y="37"/>
                                  <a:pt x="0" y="37"/>
                                  <a:pt x="0" y="37"/>
                                </a:cubicBezTo>
                                <a:cubicBezTo>
                                  <a:pt x="0" y="17"/>
                                  <a:pt x="16" y="0"/>
                                  <a:pt x="37" y="0"/>
                                </a:cubicBezTo>
                                <a:cubicBezTo>
                                  <a:pt x="58" y="0"/>
                                  <a:pt x="73" y="17"/>
                                  <a:pt x="73" y="37"/>
                                </a:cubicBezTo>
                                <a:cubicBezTo>
                                  <a:pt x="73" y="37"/>
                                  <a:pt x="73" y="37"/>
                                  <a:pt x="73" y="37"/>
                                </a:cubicBezTo>
                                <a:cubicBezTo>
                                  <a:pt x="73" y="57"/>
                                  <a:pt x="58" y="74"/>
                                  <a:pt x="36" y="74"/>
                                </a:cubicBezTo>
                                <a:cubicBezTo>
                                  <a:pt x="15" y="74"/>
                                  <a:pt x="0" y="57"/>
                                  <a:pt x="0" y="37"/>
                                </a:cubicBezTo>
                                <a:moveTo>
                                  <a:pt x="62" y="37"/>
                                </a:moveTo>
                                <a:cubicBezTo>
                                  <a:pt x="62" y="37"/>
                                  <a:pt x="62" y="37"/>
                                  <a:pt x="62" y="37"/>
                                </a:cubicBezTo>
                                <a:cubicBezTo>
                                  <a:pt x="62" y="22"/>
                                  <a:pt x="51" y="10"/>
                                  <a:pt x="36" y="10"/>
                                </a:cubicBezTo>
                                <a:cubicBezTo>
                                  <a:pt x="21" y="10"/>
                                  <a:pt x="11" y="22"/>
                                  <a:pt x="11" y="37"/>
                                </a:cubicBezTo>
                                <a:cubicBezTo>
                                  <a:pt x="11" y="37"/>
                                  <a:pt x="11" y="37"/>
                                  <a:pt x="11" y="37"/>
                                </a:cubicBezTo>
                                <a:cubicBezTo>
                                  <a:pt x="11" y="52"/>
                                  <a:pt x="22" y="64"/>
                                  <a:pt x="37" y="64"/>
                                </a:cubicBezTo>
                                <a:cubicBezTo>
                                  <a:pt x="52" y="64"/>
                                  <a:pt x="62" y="52"/>
                                  <a:pt x="62" y="37"/>
                                </a:cubicBez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Freeform 15"/>
                        <wps:cNvSpPr>
                          <a:spLocks/>
                        </wps:cNvSpPr>
                        <wps:spPr bwMode="auto">
                          <a:xfrm>
                            <a:off x="251460" y="659130"/>
                            <a:ext cx="97155" cy="66040"/>
                          </a:xfrm>
                          <a:custGeom>
                            <a:avLst/>
                            <a:gdLst>
                              <a:gd name="T0" fmla="*/ 0 w 106"/>
                              <a:gd name="T1" fmla="*/ 2 h 72"/>
                              <a:gd name="T2" fmla="*/ 10 w 106"/>
                              <a:gd name="T3" fmla="*/ 2 h 72"/>
                              <a:gd name="T4" fmla="*/ 10 w 106"/>
                              <a:gd name="T5" fmla="*/ 14 h 72"/>
                              <a:gd name="T6" fmla="*/ 33 w 106"/>
                              <a:gd name="T7" fmla="*/ 0 h 72"/>
                              <a:gd name="T8" fmla="*/ 56 w 106"/>
                              <a:gd name="T9" fmla="*/ 14 h 72"/>
                              <a:gd name="T10" fmla="*/ 80 w 106"/>
                              <a:gd name="T11" fmla="*/ 0 h 72"/>
                              <a:gd name="T12" fmla="*/ 106 w 106"/>
                              <a:gd name="T13" fmla="*/ 29 h 72"/>
                              <a:gd name="T14" fmla="*/ 106 w 106"/>
                              <a:gd name="T15" fmla="*/ 72 h 72"/>
                              <a:gd name="T16" fmla="*/ 96 w 106"/>
                              <a:gd name="T17" fmla="*/ 72 h 72"/>
                              <a:gd name="T18" fmla="*/ 96 w 106"/>
                              <a:gd name="T19" fmla="*/ 31 h 72"/>
                              <a:gd name="T20" fmla="*/ 78 w 106"/>
                              <a:gd name="T21" fmla="*/ 10 h 72"/>
                              <a:gd name="T22" fmla="*/ 58 w 106"/>
                              <a:gd name="T23" fmla="*/ 32 h 72"/>
                              <a:gd name="T24" fmla="*/ 58 w 106"/>
                              <a:gd name="T25" fmla="*/ 72 h 72"/>
                              <a:gd name="T26" fmla="*/ 48 w 106"/>
                              <a:gd name="T27" fmla="*/ 72 h 72"/>
                              <a:gd name="T28" fmla="*/ 48 w 106"/>
                              <a:gd name="T29" fmla="*/ 31 h 72"/>
                              <a:gd name="T30" fmla="*/ 30 w 106"/>
                              <a:gd name="T31" fmla="*/ 10 h 72"/>
                              <a:gd name="T32" fmla="*/ 10 w 106"/>
                              <a:gd name="T33" fmla="*/ 32 h 72"/>
                              <a:gd name="T34" fmla="*/ 10 w 106"/>
                              <a:gd name="T35" fmla="*/ 72 h 72"/>
                              <a:gd name="T36" fmla="*/ 0 w 106"/>
                              <a:gd name="T37" fmla="*/ 72 h 72"/>
                              <a:gd name="T38" fmla="*/ 0 w 106"/>
                              <a:gd name="T39" fmla="*/ 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6" h="72">
                                <a:moveTo>
                                  <a:pt x="0" y="2"/>
                                </a:moveTo>
                                <a:cubicBezTo>
                                  <a:pt x="10" y="2"/>
                                  <a:pt x="10" y="2"/>
                                  <a:pt x="10" y="2"/>
                                </a:cubicBezTo>
                                <a:cubicBezTo>
                                  <a:pt x="10" y="14"/>
                                  <a:pt x="10" y="14"/>
                                  <a:pt x="10" y="14"/>
                                </a:cubicBezTo>
                                <a:cubicBezTo>
                                  <a:pt x="15" y="7"/>
                                  <a:pt x="21" y="0"/>
                                  <a:pt x="33" y="0"/>
                                </a:cubicBezTo>
                                <a:cubicBezTo>
                                  <a:pt x="44" y="0"/>
                                  <a:pt x="52" y="6"/>
                                  <a:pt x="56" y="14"/>
                                </a:cubicBezTo>
                                <a:cubicBezTo>
                                  <a:pt x="61" y="7"/>
                                  <a:pt x="68" y="0"/>
                                  <a:pt x="80" y="0"/>
                                </a:cubicBezTo>
                                <a:cubicBezTo>
                                  <a:pt x="96" y="0"/>
                                  <a:pt x="106" y="11"/>
                                  <a:pt x="106" y="29"/>
                                </a:cubicBezTo>
                                <a:cubicBezTo>
                                  <a:pt x="106" y="72"/>
                                  <a:pt x="106" y="72"/>
                                  <a:pt x="106" y="72"/>
                                </a:cubicBezTo>
                                <a:cubicBezTo>
                                  <a:pt x="96" y="72"/>
                                  <a:pt x="96" y="72"/>
                                  <a:pt x="96" y="72"/>
                                </a:cubicBezTo>
                                <a:cubicBezTo>
                                  <a:pt x="96" y="31"/>
                                  <a:pt x="96" y="31"/>
                                  <a:pt x="96" y="31"/>
                                </a:cubicBezTo>
                                <a:cubicBezTo>
                                  <a:pt x="96" y="17"/>
                                  <a:pt x="89" y="10"/>
                                  <a:pt x="78" y="10"/>
                                </a:cubicBezTo>
                                <a:cubicBezTo>
                                  <a:pt x="67" y="10"/>
                                  <a:pt x="58" y="18"/>
                                  <a:pt x="58" y="32"/>
                                </a:cubicBezTo>
                                <a:cubicBezTo>
                                  <a:pt x="58" y="72"/>
                                  <a:pt x="58" y="72"/>
                                  <a:pt x="58" y="72"/>
                                </a:cubicBezTo>
                                <a:cubicBezTo>
                                  <a:pt x="48" y="72"/>
                                  <a:pt x="48" y="72"/>
                                  <a:pt x="48" y="72"/>
                                </a:cubicBezTo>
                                <a:cubicBezTo>
                                  <a:pt x="48" y="31"/>
                                  <a:pt x="48" y="31"/>
                                  <a:pt x="48" y="31"/>
                                </a:cubicBezTo>
                                <a:cubicBezTo>
                                  <a:pt x="48" y="18"/>
                                  <a:pt x="41" y="10"/>
                                  <a:pt x="30" y="10"/>
                                </a:cubicBezTo>
                                <a:cubicBezTo>
                                  <a:pt x="19" y="10"/>
                                  <a:pt x="10" y="19"/>
                                  <a:pt x="10" y="32"/>
                                </a:cubicBezTo>
                                <a:cubicBezTo>
                                  <a:pt x="10" y="72"/>
                                  <a:pt x="10" y="72"/>
                                  <a:pt x="10" y="72"/>
                                </a:cubicBezTo>
                                <a:cubicBezTo>
                                  <a:pt x="0" y="72"/>
                                  <a:pt x="0" y="72"/>
                                  <a:pt x="0" y="72"/>
                                </a:cubicBez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Freeform 16"/>
                        <wps:cNvSpPr>
                          <a:spLocks/>
                        </wps:cNvSpPr>
                        <wps:spPr bwMode="auto">
                          <a:xfrm>
                            <a:off x="369570" y="659130"/>
                            <a:ext cx="97155" cy="66040"/>
                          </a:xfrm>
                          <a:custGeom>
                            <a:avLst/>
                            <a:gdLst>
                              <a:gd name="T0" fmla="*/ 0 w 106"/>
                              <a:gd name="T1" fmla="*/ 2 h 72"/>
                              <a:gd name="T2" fmla="*/ 10 w 106"/>
                              <a:gd name="T3" fmla="*/ 2 h 72"/>
                              <a:gd name="T4" fmla="*/ 10 w 106"/>
                              <a:gd name="T5" fmla="*/ 14 h 72"/>
                              <a:gd name="T6" fmla="*/ 33 w 106"/>
                              <a:gd name="T7" fmla="*/ 0 h 72"/>
                              <a:gd name="T8" fmla="*/ 55 w 106"/>
                              <a:gd name="T9" fmla="*/ 14 h 72"/>
                              <a:gd name="T10" fmla="*/ 80 w 106"/>
                              <a:gd name="T11" fmla="*/ 0 h 72"/>
                              <a:gd name="T12" fmla="*/ 106 w 106"/>
                              <a:gd name="T13" fmla="*/ 29 h 72"/>
                              <a:gd name="T14" fmla="*/ 106 w 106"/>
                              <a:gd name="T15" fmla="*/ 72 h 72"/>
                              <a:gd name="T16" fmla="*/ 96 w 106"/>
                              <a:gd name="T17" fmla="*/ 72 h 72"/>
                              <a:gd name="T18" fmla="*/ 96 w 106"/>
                              <a:gd name="T19" fmla="*/ 31 h 72"/>
                              <a:gd name="T20" fmla="*/ 77 w 106"/>
                              <a:gd name="T21" fmla="*/ 10 h 72"/>
                              <a:gd name="T22" fmla="*/ 58 w 106"/>
                              <a:gd name="T23" fmla="*/ 32 h 72"/>
                              <a:gd name="T24" fmla="*/ 58 w 106"/>
                              <a:gd name="T25" fmla="*/ 72 h 72"/>
                              <a:gd name="T26" fmla="*/ 48 w 106"/>
                              <a:gd name="T27" fmla="*/ 72 h 72"/>
                              <a:gd name="T28" fmla="*/ 48 w 106"/>
                              <a:gd name="T29" fmla="*/ 31 h 72"/>
                              <a:gd name="T30" fmla="*/ 30 w 106"/>
                              <a:gd name="T31" fmla="*/ 10 h 72"/>
                              <a:gd name="T32" fmla="*/ 10 w 106"/>
                              <a:gd name="T33" fmla="*/ 32 h 72"/>
                              <a:gd name="T34" fmla="*/ 10 w 106"/>
                              <a:gd name="T35" fmla="*/ 72 h 72"/>
                              <a:gd name="T36" fmla="*/ 0 w 106"/>
                              <a:gd name="T37" fmla="*/ 72 h 72"/>
                              <a:gd name="T38" fmla="*/ 0 w 106"/>
                              <a:gd name="T39" fmla="*/ 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6" h="72">
                                <a:moveTo>
                                  <a:pt x="0" y="2"/>
                                </a:moveTo>
                                <a:cubicBezTo>
                                  <a:pt x="10" y="2"/>
                                  <a:pt x="10" y="2"/>
                                  <a:pt x="10" y="2"/>
                                </a:cubicBezTo>
                                <a:cubicBezTo>
                                  <a:pt x="10" y="14"/>
                                  <a:pt x="10" y="14"/>
                                  <a:pt x="10" y="14"/>
                                </a:cubicBezTo>
                                <a:cubicBezTo>
                                  <a:pt x="15" y="7"/>
                                  <a:pt x="21" y="0"/>
                                  <a:pt x="33" y="0"/>
                                </a:cubicBezTo>
                                <a:cubicBezTo>
                                  <a:pt x="44" y="0"/>
                                  <a:pt x="52" y="6"/>
                                  <a:pt x="55" y="14"/>
                                </a:cubicBezTo>
                                <a:cubicBezTo>
                                  <a:pt x="60" y="7"/>
                                  <a:pt x="68" y="0"/>
                                  <a:pt x="80" y="0"/>
                                </a:cubicBezTo>
                                <a:cubicBezTo>
                                  <a:pt x="96" y="0"/>
                                  <a:pt x="106" y="11"/>
                                  <a:pt x="106" y="29"/>
                                </a:cubicBezTo>
                                <a:cubicBezTo>
                                  <a:pt x="106" y="72"/>
                                  <a:pt x="106" y="72"/>
                                  <a:pt x="106" y="72"/>
                                </a:cubicBezTo>
                                <a:cubicBezTo>
                                  <a:pt x="96" y="72"/>
                                  <a:pt x="96" y="72"/>
                                  <a:pt x="96" y="72"/>
                                </a:cubicBezTo>
                                <a:cubicBezTo>
                                  <a:pt x="96" y="31"/>
                                  <a:pt x="96" y="31"/>
                                  <a:pt x="96" y="31"/>
                                </a:cubicBezTo>
                                <a:cubicBezTo>
                                  <a:pt x="96" y="17"/>
                                  <a:pt x="89" y="10"/>
                                  <a:pt x="77" y="10"/>
                                </a:cubicBezTo>
                                <a:cubicBezTo>
                                  <a:pt x="67" y="10"/>
                                  <a:pt x="58" y="18"/>
                                  <a:pt x="58" y="32"/>
                                </a:cubicBezTo>
                                <a:cubicBezTo>
                                  <a:pt x="58" y="72"/>
                                  <a:pt x="58" y="72"/>
                                  <a:pt x="58" y="72"/>
                                </a:cubicBezTo>
                                <a:cubicBezTo>
                                  <a:pt x="48" y="72"/>
                                  <a:pt x="48" y="72"/>
                                  <a:pt x="48" y="72"/>
                                </a:cubicBezTo>
                                <a:cubicBezTo>
                                  <a:pt x="48" y="31"/>
                                  <a:pt x="48" y="31"/>
                                  <a:pt x="48" y="31"/>
                                </a:cubicBezTo>
                                <a:cubicBezTo>
                                  <a:pt x="48" y="18"/>
                                  <a:pt x="41" y="10"/>
                                  <a:pt x="30" y="10"/>
                                </a:cubicBezTo>
                                <a:cubicBezTo>
                                  <a:pt x="19" y="10"/>
                                  <a:pt x="10" y="19"/>
                                  <a:pt x="10" y="32"/>
                                </a:cubicBezTo>
                                <a:cubicBezTo>
                                  <a:pt x="10" y="72"/>
                                  <a:pt x="10" y="72"/>
                                  <a:pt x="10" y="72"/>
                                </a:cubicBezTo>
                                <a:cubicBezTo>
                                  <a:pt x="0" y="72"/>
                                  <a:pt x="0" y="72"/>
                                  <a:pt x="0" y="72"/>
                                </a:cubicBez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Freeform 17"/>
                        <wps:cNvSpPr>
                          <a:spLocks/>
                        </wps:cNvSpPr>
                        <wps:spPr bwMode="auto">
                          <a:xfrm>
                            <a:off x="487045" y="661035"/>
                            <a:ext cx="55880" cy="65405"/>
                          </a:xfrm>
                          <a:custGeom>
                            <a:avLst/>
                            <a:gdLst>
                              <a:gd name="T0" fmla="*/ 0 w 61"/>
                              <a:gd name="T1" fmla="*/ 43 h 71"/>
                              <a:gd name="T2" fmla="*/ 0 w 61"/>
                              <a:gd name="T3" fmla="*/ 0 h 71"/>
                              <a:gd name="T4" fmla="*/ 10 w 61"/>
                              <a:gd name="T5" fmla="*/ 0 h 71"/>
                              <a:gd name="T6" fmla="*/ 10 w 61"/>
                              <a:gd name="T7" fmla="*/ 41 h 71"/>
                              <a:gd name="T8" fmla="*/ 29 w 61"/>
                              <a:gd name="T9" fmla="*/ 62 h 71"/>
                              <a:gd name="T10" fmla="*/ 50 w 61"/>
                              <a:gd name="T11" fmla="*/ 40 h 71"/>
                              <a:gd name="T12" fmla="*/ 50 w 61"/>
                              <a:gd name="T13" fmla="*/ 0 h 71"/>
                              <a:gd name="T14" fmla="*/ 61 w 61"/>
                              <a:gd name="T15" fmla="*/ 0 h 71"/>
                              <a:gd name="T16" fmla="*/ 61 w 61"/>
                              <a:gd name="T17" fmla="*/ 70 h 71"/>
                              <a:gd name="T18" fmla="*/ 50 w 61"/>
                              <a:gd name="T19" fmla="*/ 70 h 71"/>
                              <a:gd name="T20" fmla="*/ 50 w 61"/>
                              <a:gd name="T21" fmla="*/ 58 h 71"/>
                              <a:gd name="T22" fmla="*/ 26 w 61"/>
                              <a:gd name="T23" fmla="*/ 71 h 71"/>
                              <a:gd name="T24" fmla="*/ 0 w 61"/>
                              <a:gd name="T25" fmla="*/ 43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1" h="71">
                                <a:moveTo>
                                  <a:pt x="0" y="43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0" y="0"/>
                                  <a:pt x="10" y="0"/>
                                  <a:pt x="10" y="0"/>
                                </a:cubicBezTo>
                                <a:cubicBezTo>
                                  <a:pt x="10" y="41"/>
                                  <a:pt x="10" y="41"/>
                                  <a:pt x="10" y="41"/>
                                </a:cubicBezTo>
                                <a:cubicBezTo>
                                  <a:pt x="10" y="54"/>
                                  <a:pt x="17" y="62"/>
                                  <a:pt x="29" y="62"/>
                                </a:cubicBezTo>
                                <a:cubicBezTo>
                                  <a:pt x="41" y="62"/>
                                  <a:pt x="50" y="53"/>
                                  <a:pt x="50" y="40"/>
                                </a:cubicBezTo>
                                <a:cubicBezTo>
                                  <a:pt x="50" y="0"/>
                                  <a:pt x="50" y="0"/>
                                  <a:pt x="50" y="0"/>
                                </a:cubicBezTo>
                                <a:cubicBezTo>
                                  <a:pt x="61" y="0"/>
                                  <a:pt x="61" y="0"/>
                                  <a:pt x="61" y="0"/>
                                </a:cubicBezTo>
                                <a:cubicBezTo>
                                  <a:pt x="61" y="70"/>
                                  <a:pt x="61" y="70"/>
                                  <a:pt x="61" y="70"/>
                                </a:cubicBezTo>
                                <a:cubicBezTo>
                                  <a:pt x="50" y="70"/>
                                  <a:pt x="50" y="70"/>
                                  <a:pt x="50" y="70"/>
                                </a:cubicBezTo>
                                <a:cubicBezTo>
                                  <a:pt x="50" y="58"/>
                                  <a:pt x="50" y="58"/>
                                  <a:pt x="50" y="58"/>
                                </a:cubicBezTo>
                                <a:cubicBezTo>
                                  <a:pt x="46" y="65"/>
                                  <a:pt x="39" y="71"/>
                                  <a:pt x="26" y="71"/>
                                </a:cubicBezTo>
                                <a:cubicBezTo>
                                  <a:pt x="10" y="71"/>
                                  <a:pt x="0" y="60"/>
                                  <a:pt x="0" y="43"/>
                                </a:cubicBez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Freeform 18"/>
                        <wps:cNvSpPr>
                          <a:spLocks/>
                        </wps:cNvSpPr>
                        <wps:spPr bwMode="auto">
                          <a:xfrm>
                            <a:off x="563880" y="659130"/>
                            <a:ext cx="55880" cy="66040"/>
                          </a:xfrm>
                          <a:custGeom>
                            <a:avLst/>
                            <a:gdLst>
                              <a:gd name="T0" fmla="*/ 0 w 61"/>
                              <a:gd name="T1" fmla="*/ 2 h 72"/>
                              <a:gd name="T2" fmla="*/ 11 w 61"/>
                              <a:gd name="T3" fmla="*/ 2 h 72"/>
                              <a:gd name="T4" fmla="*/ 11 w 61"/>
                              <a:gd name="T5" fmla="*/ 14 h 72"/>
                              <a:gd name="T6" fmla="*/ 35 w 61"/>
                              <a:gd name="T7" fmla="*/ 0 h 72"/>
                              <a:gd name="T8" fmla="*/ 61 w 61"/>
                              <a:gd name="T9" fmla="*/ 28 h 72"/>
                              <a:gd name="T10" fmla="*/ 61 w 61"/>
                              <a:gd name="T11" fmla="*/ 72 h 72"/>
                              <a:gd name="T12" fmla="*/ 51 w 61"/>
                              <a:gd name="T13" fmla="*/ 72 h 72"/>
                              <a:gd name="T14" fmla="*/ 51 w 61"/>
                              <a:gd name="T15" fmla="*/ 31 h 72"/>
                              <a:gd name="T16" fmla="*/ 32 w 61"/>
                              <a:gd name="T17" fmla="*/ 10 h 72"/>
                              <a:gd name="T18" fmla="*/ 11 w 61"/>
                              <a:gd name="T19" fmla="*/ 32 h 72"/>
                              <a:gd name="T20" fmla="*/ 11 w 61"/>
                              <a:gd name="T21" fmla="*/ 72 h 72"/>
                              <a:gd name="T22" fmla="*/ 0 w 61"/>
                              <a:gd name="T23" fmla="*/ 72 h 72"/>
                              <a:gd name="T24" fmla="*/ 0 w 61"/>
                              <a:gd name="T25" fmla="*/ 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1" h="72">
                                <a:moveTo>
                                  <a:pt x="0" y="2"/>
                                </a:moveTo>
                                <a:cubicBezTo>
                                  <a:pt x="11" y="2"/>
                                  <a:pt x="11" y="2"/>
                                  <a:pt x="11" y="2"/>
                                </a:cubicBezTo>
                                <a:cubicBezTo>
                                  <a:pt x="11" y="14"/>
                                  <a:pt x="11" y="14"/>
                                  <a:pt x="11" y="14"/>
                                </a:cubicBezTo>
                                <a:cubicBezTo>
                                  <a:pt x="15" y="6"/>
                                  <a:pt x="23" y="0"/>
                                  <a:pt x="35" y="0"/>
                                </a:cubicBezTo>
                                <a:cubicBezTo>
                                  <a:pt x="52" y="0"/>
                                  <a:pt x="61" y="12"/>
                                  <a:pt x="61" y="28"/>
                                </a:cubicBezTo>
                                <a:cubicBezTo>
                                  <a:pt x="61" y="72"/>
                                  <a:pt x="61" y="72"/>
                                  <a:pt x="6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31"/>
                                  <a:pt x="51" y="31"/>
                                  <a:pt x="51" y="31"/>
                                </a:cubicBezTo>
                                <a:cubicBezTo>
                                  <a:pt x="51" y="18"/>
                                  <a:pt x="44" y="10"/>
                                  <a:pt x="32" y="10"/>
                                </a:cubicBezTo>
                                <a:cubicBezTo>
                                  <a:pt x="20" y="10"/>
                                  <a:pt x="11" y="19"/>
                                  <a:pt x="11" y="32"/>
                                </a:cubicBezTo>
                                <a:cubicBezTo>
                                  <a:pt x="11" y="72"/>
                                  <a:pt x="11" y="72"/>
                                  <a:pt x="11" y="72"/>
                                </a:cubicBezTo>
                                <a:cubicBezTo>
                                  <a:pt x="0" y="72"/>
                                  <a:pt x="0" y="72"/>
                                  <a:pt x="0" y="72"/>
                                </a:cubicBez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Freeform 19"/>
                        <wps:cNvSpPr>
                          <a:spLocks noEditPoints="1"/>
                        </wps:cNvSpPr>
                        <wps:spPr bwMode="auto">
                          <a:xfrm>
                            <a:off x="636270" y="659130"/>
                            <a:ext cx="60960" cy="67945"/>
                          </a:xfrm>
                          <a:custGeom>
                            <a:avLst/>
                            <a:gdLst>
                              <a:gd name="T0" fmla="*/ 36 w 67"/>
                              <a:gd name="T1" fmla="*/ 64 h 74"/>
                              <a:gd name="T2" fmla="*/ 58 w 67"/>
                              <a:gd name="T3" fmla="*/ 55 h 74"/>
                              <a:gd name="T4" fmla="*/ 64 w 67"/>
                              <a:gd name="T5" fmla="*/ 60 h 74"/>
                              <a:gd name="T6" fmla="*/ 35 w 67"/>
                              <a:gd name="T7" fmla="*/ 74 h 74"/>
                              <a:gd name="T8" fmla="*/ 0 w 67"/>
                              <a:gd name="T9" fmla="*/ 37 h 74"/>
                              <a:gd name="T10" fmla="*/ 34 w 67"/>
                              <a:gd name="T11" fmla="*/ 0 h 74"/>
                              <a:gd name="T12" fmla="*/ 67 w 67"/>
                              <a:gd name="T13" fmla="*/ 38 h 74"/>
                              <a:gd name="T14" fmla="*/ 66 w 67"/>
                              <a:gd name="T15" fmla="*/ 41 h 74"/>
                              <a:gd name="T16" fmla="*/ 11 w 67"/>
                              <a:gd name="T17" fmla="*/ 41 h 74"/>
                              <a:gd name="T18" fmla="*/ 36 w 67"/>
                              <a:gd name="T19" fmla="*/ 64 h 74"/>
                              <a:gd name="T20" fmla="*/ 56 w 67"/>
                              <a:gd name="T21" fmla="*/ 33 h 74"/>
                              <a:gd name="T22" fmla="*/ 34 w 67"/>
                              <a:gd name="T23" fmla="*/ 9 h 74"/>
                              <a:gd name="T24" fmla="*/ 11 w 67"/>
                              <a:gd name="T25" fmla="*/ 33 h 74"/>
                              <a:gd name="T26" fmla="*/ 56 w 67"/>
                              <a:gd name="T27" fmla="*/ 33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7" h="74">
                                <a:moveTo>
                                  <a:pt x="36" y="64"/>
                                </a:moveTo>
                                <a:cubicBezTo>
                                  <a:pt x="45" y="64"/>
                                  <a:pt x="52" y="61"/>
                                  <a:pt x="58" y="55"/>
                                </a:cubicBezTo>
                                <a:cubicBezTo>
                                  <a:pt x="64" y="60"/>
                                  <a:pt x="64" y="60"/>
                                  <a:pt x="64" y="60"/>
                                </a:cubicBezTo>
                                <a:cubicBezTo>
                                  <a:pt x="57" y="68"/>
                                  <a:pt x="49" y="74"/>
                                  <a:pt x="35" y="74"/>
                                </a:cubicBezTo>
                                <a:cubicBezTo>
                                  <a:pt x="16" y="74"/>
                                  <a:pt x="0" y="59"/>
                                  <a:pt x="0" y="37"/>
                                </a:cubicBezTo>
                                <a:cubicBezTo>
                                  <a:pt x="0" y="17"/>
                                  <a:pt x="15" y="0"/>
                                  <a:pt x="34" y="0"/>
                                </a:cubicBezTo>
                                <a:cubicBezTo>
                                  <a:pt x="55" y="0"/>
                                  <a:pt x="67" y="17"/>
                                  <a:pt x="67" y="38"/>
                                </a:cubicBezTo>
                                <a:cubicBezTo>
                                  <a:pt x="67" y="38"/>
                                  <a:pt x="67" y="40"/>
                                  <a:pt x="66" y="41"/>
                                </a:cubicBezTo>
                                <a:cubicBezTo>
                                  <a:pt x="11" y="41"/>
                                  <a:pt x="11" y="41"/>
                                  <a:pt x="11" y="41"/>
                                </a:cubicBezTo>
                                <a:cubicBezTo>
                                  <a:pt x="12" y="56"/>
                                  <a:pt x="23" y="64"/>
                                  <a:pt x="36" y="64"/>
                                </a:cubicBezTo>
                                <a:moveTo>
                                  <a:pt x="56" y="33"/>
                                </a:moveTo>
                                <a:cubicBezTo>
                                  <a:pt x="55" y="20"/>
                                  <a:pt x="47" y="9"/>
                                  <a:pt x="34" y="9"/>
                                </a:cubicBezTo>
                                <a:cubicBezTo>
                                  <a:pt x="22" y="9"/>
                                  <a:pt x="12" y="19"/>
                                  <a:pt x="11" y="33"/>
                                </a:cubicBezTo>
                                <a:lnTo>
                                  <a:pt x="5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Freeform 20"/>
                        <wps:cNvSpPr>
                          <a:spLocks/>
                        </wps:cNvSpPr>
                        <wps:spPr bwMode="auto">
                          <a:xfrm>
                            <a:off x="713740" y="659130"/>
                            <a:ext cx="35560" cy="66040"/>
                          </a:xfrm>
                          <a:custGeom>
                            <a:avLst/>
                            <a:gdLst>
                              <a:gd name="T0" fmla="*/ 0 w 39"/>
                              <a:gd name="T1" fmla="*/ 2 h 72"/>
                              <a:gd name="T2" fmla="*/ 10 w 39"/>
                              <a:gd name="T3" fmla="*/ 2 h 72"/>
                              <a:gd name="T4" fmla="*/ 10 w 39"/>
                              <a:gd name="T5" fmla="*/ 20 h 72"/>
                              <a:gd name="T6" fmla="*/ 39 w 39"/>
                              <a:gd name="T7" fmla="*/ 1 h 72"/>
                              <a:gd name="T8" fmla="*/ 39 w 39"/>
                              <a:gd name="T9" fmla="*/ 12 h 72"/>
                              <a:gd name="T10" fmla="*/ 38 w 39"/>
                              <a:gd name="T11" fmla="*/ 12 h 72"/>
                              <a:gd name="T12" fmla="*/ 10 w 39"/>
                              <a:gd name="T13" fmla="*/ 44 h 72"/>
                              <a:gd name="T14" fmla="*/ 10 w 39"/>
                              <a:gd name="T15" fmla="*/ 72 h 72"/>
                              <a:gd name="T16" fmla="*/ 0 w 39"/>
                              <a:gd name="T17" fmla="*/ 72 h 72"/>
                              <a:gd name="T18" fmla="*/ 0 w 39"/>
                              <a:gd name="T19" fmla="*/ 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9" h="72">
                                <a:moveTo>
                                  <a:pt x="0" y="2"/>
                                </a:moveTo>
                                <a:cubicBezTo>
                                  <a:pt x="10" y="2"/>
                                  <a:pt x="10" y="2"/>
                                  <a:pt x="10" y="2"/>
                                </a:cubicBezTo>
                                <a:cubicBezTo>
                                  <a:pt x="10" y="20"/>
                                  <a:pt x="10" y="20"/>
                                  <a:pt x="10" y="20"/>
                                </a:cubicBezTo>
                                <a:cubicBezTo>
                                  <a:pt x="16" y="9"/>
                                  <a:pt x="26" y="0"/>
                                  <a:pt x="39" y="1"/>
                                </a:cubicBezTo>
                                <a:cubicBezTo>
                                  <a:pt x="39" y="12"/>
                                  <a:pt x="39" y="12"/>
                                  <a:pt x="39" y="12"/>
                                </a:cubicBezTo>
                                <a:cubicBezTo>
                                  <a:pt x="38" y="12"/>
                                  <a:pt x="38" y="12"/>
                                  <a:pt x="38" y="12"/>
                                </a:cubicBezTo>
                                <a:cubicBezTo>
                                  <a:pt x="23" y="12"/>
                                  <a:pt x="10" y="23"/>
                                  <a:pt x="10" y="44"/>
                                </a:cubicBezTo>
                                <a:cubicBezTo>
                                  <a:pt x="10" y="72"/>
                                  <a:pt x="10" y="72"/>
                                  <a:pt x="10" y="72"/>
                                </a:cubicBezTo>
                                <a:cubicBezTo>
                                  <a:pt x="0" y="72"/>
                                  <a:pt x="0" y="72"/>
                                  <a:pt x="0" y="72"/>
                                </a:cubicBez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Freeform 21"/>
                        <wps:cNvSpPr>
                          <a:spLocks/>
                        </wps:cNvSpPr>
                        <wps:spPr bwMode="auto">
                          <a:xfrm>
                            <a:off x="763905" y="659130"/>
                            <a:ext cx="55880" cy="66040"/>
                          </a:xfrm>
                          <a:custGeom>
                            <a:avLst/>
                            <a:gdLst>
                              <a:gd name="T0" fmla="*/ 0 w 61"/>
                              <a:gd name="T1" fmla="*/ 2 h 72"/>
                              <a:gd name="T2" fmla="*/ 10 w 61"/>
                              <a:gd name="T3" fmla="*/ 2 h 72"/>
                              <a:gd name="T4" fmla="*/ 10 w 61"/>
                              <a:gd name="T5" fmla="*/ 14 h 72"/>
                              <a:gd name="T6" fmla="*/ 34 w 61"/>
                              <a:gd name="T7" fmla="*/ 0 h 72"/>
                              <a:gd name="T8" fmla="*/ 61 w 61"/>
                              <a:gd name="T9" fmla="*/ 28 h 72"/>
                              <a:gd name="T10" fmla="*/ 61 w 61"/>
                              <a:gd name="T11" fmla="*/ 72 h 72"/>
                              <a:gd name="T12" fmla="*/ 51 w 61"/>
                              <a:gd name="T13" fmla="*/ 72 h 72"/>
                              <a:gd name="T14" fmla="*/ 51 w 61"/>
                              <a:gd name="T15" fmla="*/ 31 h 72"/>
                              <a:gd name="T16" fmla="*/ 31 w 61"/>
                              <a:gd name="T17" fmla="*/ 10 h 72"/>
                              <a:gd name="T18" fmla="*/ 10 w 61"/>
                              <a:gd name="T19" fmla="*/ 32 h 72"/>
                              <a:gd name="T20" fmla="*/ 10 w 61"/>
                              <a:gd name="T21" fmla="*/ 72 h 72"/>
                              <a:gd name="T22" fmla="*/ 0 w 61"/>
                              <a:gd name="T23" fmla="*/ 72 h 72"/>
                              <a:gd name="T24" fmla="*/ 0 w 61"/>
                              <a:gd name="T25" fmla="*/ 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1" h="72">
                                <a:moveTo>
                                  <a:pt x="0" y="2"/>
                                </a:moveTo>
                                <a:cubicBezTo>
                                  <a:pt x="10" y="2"/>
                                  <a:pt x="10" y="2"/>
                                  <a:pt x="10" y="2"/>
                                </a:cubicBezTo>
                                <a:cubicBezTo>
                                  <a:pt x="10" y="14"/>
                                  <a:pt x="10" y="14"/>
                                  <a:pt x="10" y="14"/>
                                </a:cubicBezTo>
                                <a:cubicBezTo>
                                  <a:pt x="15" y="6"/>
                                  <a:pt x="22" y="0"/>
                                  <a:pt x="34" y="0"/>
                                </a:cubicBezTo>
                                <a:cubicBezTo>
                                  <a:pt x="51" y="0"/>
                                  <a:pt x="61" y="12"/>
                                  <a:pt x="61" y="28"/>
                                </a:cubicBezTo>
                                <a:cubicBezTo>
                                  <a:pt x="61" y="72"/>
                                  <a:pt x="61" y="72"/>
                                  <a:pt x="6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31"/>
                                  <a:pt x="51" y="31"/>
                                  <a:pt x="51" y="31"/>
                                </a:cubicBezTo>
                                <a:cubicBezTo>
                                  <a:pt x="51" y="18"/>
                                  <a:pt x="44" y="10"/>
                                  <a:pt x="31" y="10"/>
                                </a:cubicBezTo>
                                <a:cubicBezTo>
                                  <a:pt x="19" y="10"/>
                                  <a:pt x="10" y="19"/>
                                  <a:pt x="10" y="32"/>
                                </a:cubicBezTo>
                                <a:cubicBezTo>
                                  <a:pt x="10" y="72"/>
                                  <a:pt x="10" y="72"/>
                                  <a:pt x="10" y="72"/>
                                </a:cubicBezTo>
                                <a:cubicBezTo>
                                  <a:pt x="0" y="72"/>
                                  <a:pt x="0" y="72"/>
                                  <a:pt x="0" y="72"/>
                                </a:cubicBez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Freeform 22"/>
                        <wps:cNvSpPr>
                          <a:spLocks noEditPoints="1"/>
                        </wps:cNvSpPr>
                        <wps:spPr bwMode="auto">
                          <a:xfrm>
                            <a:off x="836295" y="659130"/>
                            <a:ext cx="60325" cy="67945"/>
                          </a:xfrm>
                          <a:custGeom>
                            <a:avLst/>
                            <a:gdLst>
                              <a:gd name="T0" fmla="*/ 35 w 66"/>
                              <a:gd name="T1" fmla="*/ 64 h 74"/>
                              <a:gd name="T2" fmla="*/ 57 w 66"/>
                              <a:gd name="T3" fmla="*/ 55 h 74"/>
                              <a:gd name="T4" fmla="*/ 64 w 66"/>
                              <a:gd name="T5" fmla="*/ 60 h 74"/>
                              <a:gd name="T6" fmla="*/ 35 w 66"/>
                              <a:gd name="T7" fmla="*/ 74 h 74"/>
                              <a:gd name="T8" fmla="*/ 0 w 66"/>
                              <a:gd name="T9" fmla="*/ 37 h 74"/>
                              <a:gd name="T10" fmla="*/ 34 w 66"/>
                              <a:gd name="T11" fmla="*/ 0 h 74"/>
                              <a:gd name="T12" fmla="*/ 66 w 66"/>
                              <a:gd name="T13" fmla="*/ 38 h 74"/>
                              <a:gd name="T14" fmla="*/ 66 w 66"/>
                              <a:gd name="T15" fmla="*/ 41 h 74"/>
                              <a:gd name="T16" fmla="*/ 11 w 66"/>
                              <a:gd name="T17" fmla="*/ 41 h 74"/>
                              <a:gd name="T18" fmla="*/ 35 w 66"/>
                              <a:gd name="T19" fmla="*/ 64 h 74"/>
                              <a:gd name="T20" fmla="*/ 56 w 66"/>
                              <a:gd name="T21" fmla="*/ 33 h 74"/>
                              <a:gd name="T22" fmla="*/ 33 w 66"/>
                              <a:gd name="T23" fmla="*/ 9 h 74"/>
                              <a:gd name="T24" fmla="*/ 11 w 66"/>
                              <a:gd name="T25" fmla="*/ 33 h 74"/>
                              <a:gd name="T26" fmla="*/ 56 w 66"/>
                              <a:gd name="T27" fmla="*/ 33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6" h="74">
                                <a:moveTo>
                                  <a:pt x="35" y="64"/>
                                </a:moveTo>
                                <a:cubicBezTo>
                                  <a:pt x="45" y="64"/>
                                  <a:pt x="52" y="61"/>
                                  <a:pt x="57" y="55"/>
                                </a:cubicBezTo>
                                <a:cubicBezTo>
                                  <a:pt x="64" y="60"/>
                                  <a:pt x="64" y="60"/>
                                  <a:pt x="64" y="60"/>
                                </a:cubicBezTo>
                                <a:cubicBezTo>
                                  <a:pt x="57" y="68"/>
                                  <a:pt x="48" y="74"/>
                                  <a:pt x="35" y="74"/>
                                </a:cubicBezTo>
                                <a:cubicBezTo>
                                  <a:pt x="16" y="74"/>
                                  <a:pt x="0" y="59"/>
                                  <a:pt x="0" y="37"/>
                                </a:cubicBezTo>
                                <a:cubicBezTo>
                                  <a:pt x="0" y="17"/>
                                  <a:pt x="14" y="0"/>
                                  <a:pt x="34" y="0"/>
                                </a:cubicBezTo>
                                <a:cubicBezTo>
                                  <a:pt x="54" y="0"/>
                                  <a:pt x="66" y="17"/>
                                  <a:pt x="66" y="38"/>
                                </a:cubicBezTo>
                                <a:cubicBezTo>
                                  <a:pt x="66" y="38"/>
                                  <a:pt x="66" y="40"/>
                                  <a:pt x="66" y="41"/>
                                </a:cubicBezTo>
                                <a:cubicBezTo>
                                  <a:pt x="11" y="41"/>
                                  <a:pt x="11" y="41"/>
                                  <a:pt x="11" y="41"/>
                                </a:cubicBezTo>
                                <a:cubicBezTo>
                                  <a:pt x="12" y="56"/>
                                  <a:pt x="23" y="64"/>
                                  <a:pt x="35" y="64"/>
                                </a:cubicBezTo>
                                <a:moveTo>
                                  <a:pt x="56" y="33"/>
                                </a:moveTo>
                                <a:cubicBezTo>
                                  <a:pt x="54" y="20"/>
                                  <a:pt x="47" y="9"/>
                                  <a:pt x="33" y="9"/>
                                </a:cubicBezTo>
                                <a:cubicBezTo>
                                  <a:pt x="21" y="9"/>
                                  <a:pt x="12" y="19"/>
                                  <a:pt x="11" y="33"/>
                                </a:cubicBezTo>
                                <a:lnTo>
                                  <a:pt x="5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Freeform 23"/>
                        <wps:cNvSpPr>
                          <a:spLocks/>
                        </wps:cNvSpPr>
                        <wps:spPr bwMode="auto">
                          <a:xfrm>
                            <a:off x="908685" y="660400"/>
                            <a:ext cx="49530" cy="66040"/>
                          </a:xfrm>
                          <a:custGeom>
                            <a:avLst/>
                            <a:gdLst>
                              <a:gd name="T0" fmla="*/ 0 w 54"/>
                              <a:gd name="T1" fmla="*/ 62 h 72"/>
                              <a:gd name="T2" fmla="*/ 5 w 54"/>
                              <a:gd name="T3" fmla="*/ 55 h 72"/>
                              <a:gd name="T4" fmla="*/ 29 w 54"/>
                              <a:gd name="T5" fmla="*/ 63 h 72"/>
                              <a:gd name="T6" fmla="*/ 44 w 54"/>
                              <a:gd name="T7" fmla="*/ 52 h 72"/>
                              <a:gd name="T8" fmla="*/ 44 w 54"/>
                              <a:gd name="T9" fmla="*/ 52 h 72"/>
                              <a:gd name="T10" fmla="*/ 26 w 54"/>
                              <a:gd name="T11" fmla="*/ 40 h 72"/>
                              <a:gd name="T12" fmla="*/ 3 w 54"/>
                              <a:gd name="T13" fmla="*/ 20 h 72"/>
                              <a:gd name="T14" fmla="*/ 3 w 54"/>
                              <a:gd name="T15" fmla="*/ 20 h 72"/>
                              <a:gd name="T16" fmla="*/ 27 w 54"/>
                              <a:gd name="T17" fmla="*/ 0 h 72"/>
                              <a:gd name="T18" fmla="*/ 52 w 54"/>
                              <a:gd name="T19" fmla="*/ 7 h 72"/>
                              <a:gd name="T20" fmla="*/ 47 w 54"/>
                              <a:gd name="T21" fmla="*/ 15 h 72"/>
                              <a:gd name="T22" fmla="*/ 27 w 54"/>
                              <a:gd name="T23" fmla="*/ 8 h 72"/>
                              <a:gd name="T24" fmla="*/ 13 w 54"/>
                              <a:gd name="T25" fmla="*/ 19 h 72"/>
                              <a:gd name="T26" fmla="*/ 13 w 54"/>
                              <a:gd name="T27" fmla="*/ 19 h 72"/>
                              <a:gd name="T28" fmla="*/ 31 w 54"/>
                              <a:gd name="T29" fmla="*/ 31 h 72"/>
                              <a:gd name="T30" fmla="*/ 54 w 54"/>
                              <a:gd name="T31" fmla="*/ 51 h 72"/>
                              <a:gd name="T32" fmla="*/ 54 w 54"/>
                              <a:gd name="T33" fmla="*/ 51 h 72"/>
                              <a:gd name="T34" fmla="*/ 29 w 54"/>
                              <a:gd name="T35" fmla="*/ 72 h 72"/>
                              <a:gd name="T36" fmla="*/ 0 w 54"/>
                              <a:gd name="T37" fmla="*/ 6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4" h="72">
                                <a:moveTo>
                                  <a:pt x="0" y="62"/>
                                </a:moveTo>
                                <a:cubicBezTo>
                                  <a:pt x="5" y="55"/>
                                  <a:pt x="5" y="55"/>
                                  <a:pt x="5" y="55"/>
                                </a:cubicBezTo>
                                <a:cubicBezTo>
                                  <a:pt x="13" y="60"/>
                                  <a:pt x="21" y="63"/>
                                  <a:pt x="29" y="63"/>
                                </a:cubicBezTo>
                                <a:cubicBezTo>
                                  <a:pt x="38" y="63"/>
                                  <a:pt x="44" y="59"/>
                                  <a:pt x="44" y="52"/>
                                </a:cubicBezTo>
                                <a:cubicBezTo>
                                  <a:pt x="44" y="52"/>
                                  <a:pt x="44" y="52"/>
                                  <a:pt x="44" y="52"/>
                                </a:cubicBezTo>
                                <a:cubicBezTo>
                                  <a:pt x="44" y="45"/>
                                  <a:pt x="35" y="42"/>
                                  <a:pt x="26" y="40"/>
                                </a:cubicBezTo>
                                <a:cubicBezTo>
                                  <a:pt x="15" y="37"/>
                                  <a:pt x="3" y="33"/>
                                  <a:pt x="3" y="20"/>
                                </a:cubicBezTo>
                                <a:cubicBezTo>
                                  <a:pt x="3" y="20"/>
                                  <a:pt x="3" y="20"/>
                                  <a:pt x="3" y="20"/>
                                </a:cubicBezTo>
                                <a:cubicBezTo>
                                  <a:pt x="3" y="8"/>
                                  <a:pt x="13" y="0"/>
                                  <a:pt x="27" y="0"/>
                                </a:cubicBezTo>
                                <a:cubicBezTo>
                                  <a:pt x="35" y="0"/>
                                  <a:pt x="45" y="3"/>
                                  <a:pt x="52" y="7"/>
                                </a:cubicBezTo>
                                <a:cubicBezTo>
                                  <a:pt x="47" y="15"/>
                                  <a:pt x="47" y="15"/>
                                  <a:pt x="47" y="15"/>
                                </a:cubicBezTo>
                                <a:cubicBezTo>
                                  <a:pt x="41" y="11"/>
                                  <a:pt x="33" y="8"/>
                                  <a:pt x="27" y="8"/>
                                </a:cubicBezTo>
                                <a:cubicBezTo>
                                  <a:pt x="18" y="8"/>
                                  <a:pt x="13" y="13"/>
                                  <a:pt x="13" y="19"/>
                                </a:cubicBezTo>
                                <a:cubicBezTo>
                                  <a:pt x="13" y="19"/>
                                  <a:pt x="13" y="19"/>
                                  <a:pt x="13" y="19"/>
                                </a:cubicBezTo>
                                <a:cubicBezTo>
                                  <a:pt x="13" y="26"/>
                                  <a:pt x="22" y="28"/>
                                  <a:pt x="31" y="31"/>
                                </a:cubicBezTo>
                                <a:cubicBezTo>
                                  <a:pt x="42" y="34"/>
                                  <a:pt x="54" y="38"/>
                                  <a:pt x="54" y="51"/>
                                </a:cubicBezTo>
                                <a:cubicBezTo>
                                  <a:pt x="54" y="51"/>
                                  <a:pt x="54" y="51"/>
                                  <a:pt x="54" y="51"/>
                                </a:cubicBezTo>
                                <a:cubicBezTo>
                                  <a:pt x="54" y="65"/>
                                  <a:pt x="43" y="72"/>
                                  <a:pt x="29" y="72"/>
                                </a:cubicBezTo>
                                <a:cubicBezTo>
                                  <a:pt x="19" y="72"/>
                                  <a:pt x="8" y="68"/>
                                  <a:pt x="0" y="62"/>
                                </a:cubicBez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Freeform 24"/>
                        <wps:cNvSpPr>
                          <a:spLocks noEditPoints="1"/>
                        </wps:cNvSpPr>
                        <wps:spPr bwMode="auto">
                          <a:xfrm>
                            <a:off x="1012825" y="636270"/>
                            <a:ext cx="10795" cy="88900"/>
                          </a:xfrm>
                          <a:custGeom>
                            <a:avLst/>
                            <a:gdLst>
                              <a:gd name="T0" fmla="*/ 0 w 17"/>
                              <a:gd name="T1" fmla="*/ 0 h 140"/>
                              <a:gd name="T2" fmla="*/ 17 w 17"/>
                              <a:gd name="T3" fmla="*/ 0 h 140"/>
                              <a:gd name="T4" fmla="*/ 17 w 17"/>
                              <a:gd name="T5" fmla="*/ 17 h 140"/>
                              <a:gd name="T6" fmla="*/ 0 w 17"/>
                              <a:gd name="T7" fmla="*/ 17 h 140"/>
                              <a:gd name="T8" fmla="*/ 0 w 17"/>
                              <a:gd name="T9" fmla="*/ 0 h 140"/>
                              <a:gd name="T10" fmla="*/ 2 w 17"/>
                              <a:gd name="T11" fmla="*/ 39 h 140"/>
                              <a:gd name="T12" fmla="*/ 16 w 17"/>
                              <a:gd name="T13" fmla="*/ 39 h 140"/>
                              <a:gd name="T14" fmla="*/ 16 w 17"/>
                              <a:gd name="T15" fmla="*/ 140 h 140"/>
                              <a:gd name="T16" fmla="*/ 2 w 17"/>
                              <a:gd name="T17" fmla="*/ 140 h 140"/>
                              <a:gd name="T18" fmla="*/ 2 w 17"/>
                              <a:gd name="T19" fmla="*/ 39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140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  <a:lnTo>
                                  <a:pt x="17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" y="39"/>
                                </a:moveTo>
                                <a:lnTo>
                                  <a:pt x="16" y="39"/>
                                </a:lnTo>
                                <a:lnTo>
                                  <a:pt x="16" y="140"/>
                                </a:lnTo>
                                <a:lnTo>
                                  <a:pt x="2" y="140"/>
                                </a:lnTo>
                                <a:lnTo>
                                  <a:pt x="2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Freeform 25"/>
                        <wps:cNvSpPr>
                          <a:spLocks/>
                        </wps:cNvSpPr>
                        <wps:spPr bwMode="auto">
                          <a:xfrm>
                            <a:off x="1039495" y="641985"/>
                            <a:ext cx="39370" cy="84455"/>
                          </a:xfrm>
                          <a:custGeom>
                            <a:avLst/>
                            <a:gdLst>
                              <a:gd name="T0" fmla="*/ 10 w 43"/>
                              <a:gd name="T1" fmla="*/ 72 h 92"/>
                              <a:gd name="T2" fmla="*/ 10 w 43"/>
                              <a:gd name="T3" fmla="*/ 30 h 92"/>
                              <a:gd name="T4" fmla="*/ 0 w 43"/>
                              <a:gd name="T5" fmla="*/ 30 h 92"/>
                              <a:gd name="T6" fmla="*/ 0 w 43"/>
                              <a:gd name="T7" fmla="*/ 21 h 92"/>
                              <a:gd name="T8" fmla="*/ 10 w 43"/>
                              <a:gd name="T9" fmla="*/ 21 h 92"/>
                              <a:gd name="T10" fmla="*/ 10 w 43"/>
                              <a:gd name="T11" fmla="*/ 0 h 92"/>
                              <a:gd name="T12" fmla="*/ 20 w 43"/>
                              <a:gd name="T13" fmla="*/ 0 h 92"/>
                              <a:gd name="T14" fmla="*/ 20 w 43"/>
                              <a:gd name="T15" fmla="*/ 21 h 92"/>
                              <a:gd name="T16" fmla="*/ 43 w 43"/>
                              <a:gd name="T17" fmla="*/ 21 h 92"/>
                              <a:gd name="T18" fmla="*/ 43 w 43"/>
                              <a:gd name="T19" fmla="*/ 30 h 92"/>
                              <a:gd name="T20" fmla="*/ 20 w 43"/>
                              <a:gd name="T21" fmla="*/ 30 h 92"/>
                              <a:gd name="T22" fmla="*/ 20 w 43"/>
                              <a:gd name="T23" fmla="*/ 71 h 92"/>
                              <a:gd name="T24" fmla="*/ 32 w 43"/>
                              <a:gd name="T25" fmla="*/ 83 h 92"/>
                              <a:gd name="T26" fmla="*/ 42 w 43"/>
                              <a:gd name="T27" fmla="*/ 80 h 92"/>
                              <a:gd name="T28" fmla="*/ 42 w 43"/>
                              <a:gd name="T29" fmla="*/ 89 h 92"/>
                              <a:gd name="T30" fmla="*/ 30 w 43"/>
                              <a:gd name="T31" fmla="*/ 92 h 92"/>
                              <a:gd name="T32" fmla="*/ 10 w 43"/>
                              <a:gd name="T33" fmla="*/ 7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" h="92">
                                <a:moveTo>
                                  <a:pt x="10" y="72"/>
                                </a:moveTo>
                                <a:cubicBezTo>
                                  <a:pt x="10" y="30"/>
                                  <a:pt x="10" y="30"/>
                                  <a:pt x="10" y="30"/>
                                </a:cubicBezTo>
                                <a:cubicBezTo>
                                  <a:pt x="0" y="30"/>
                                  <a:pt x="0" y="30"/>
                                  <a:pt x="0" y="30"/>
                                </a:cubicBezTo>
                                <a:cubicBezTo>
                                  <a:pt x="0" y="21"/>
                                  <a:pt x="0" y="21"/>
                                  <a:pt x="0" y="21"/>
                                </a:cubicBezTo>
                                <a:cubicBezTo>
                                  <a:pt x="10" y="21"/>
                                  <a:pt x="10" y="21"/>
                                  <a:pt x="10" y="21"/>
                                </a:cubicBezTo>
                                <a:cubicBezTo>
                                  <a:pt x="10" y="0"/>
                                  <a:pt x="10" y="0"/>
                                  <a:pt x="10" y="0"/>
                                </a:cubicBezTo>
                                <a:cubicBezTo>
                                  <a:pt x="20" y="0"/>
                                  <a:pt x="20" y="0"/>
                                  <a:pt x="20" y="0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43" y="21"/>
                                  <a:pt x="43" y="21"/>
                                  <a:pt x="43" y="21"/>
                                </a:cubicBezTo>
                                <a:cubicBezTo>
                                  <a:pt x="43" y="30"/>
                                  <a:pt x="43" y="30"/>
                                  <a:pt x="43" y="30"/>
                                </a:cubicBezTo>
                                <a:cubicBezTo>
                                  <a:pt x="20" y="30"/>
                                  <a:pt x="20" y="30"/>
                                  <a:pt x="20" y="30"/>
                                </a:cubicBezTo>
                                <a:cubicBezTo>
                                  <a:pt x="20" y="71"/>
                                  <a:pt x="20" y="71"/>
                                  <a:pt x="20" y="71"/>
                                </a:cubicBezTo>
                                <a:cubicBezTo>
                                  <a:pt x="20" y="80"/>
                                  <a:pt x="25" y="83"/>
                                  <a:pt x="32" y="83"/>
                                </a:cubicBezTo>
                                <a:cubicBezTo>
                                  <a:pt x="36" y="83"/>
                                  <a:pt x="39" y="82"/>
                                  <a:pt x="42" y="80"/>
                                </a:cubicBezTo>
                                <a:cubicBezTo>
                                  <a:pt x="42" y="89"/>
                                  <a:pt x="42" y="89"/>
                                  <a:pt x="42" y="89"/>
                                </a:cubicBezTo>
                                <a:cubicBezTo>
                                  <a:pt x="39" y="91"/>
                                  <a:pt x="35" y="92"/>
                                  <a:pt x="30" y="92"/>
                                </a:cubicBezTo>
                                <a:cubicBezTo>
                                  <a:pt x="18" y="92"/>
                                  <a:pt x="10" y="87"/>
                                  <a:pt x="10" y="72"/>
                                </a:cubicBez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92835" y="683260"/>
                            <a:ext cx="34290" cy="10160"/>
                          </a:xfrm>
                          <a:prstGeom prst="rect">
                            <a:avLst/>
                          </a:pr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Freeform 27"/>
                        <wps:cNvSpPr>
                          <a:spLocks/>
                        </wps:cNvSpPr>
                        <wps:spPr bwMode="auto">
                          <a:xfrm>
                            <a:off x="1141095" y="633730"/>
                            <a:ext cx="38100" cy="91440"/>
                          </a:xfrm>
                          <a:custGeom>
                            <a:avLst/>
                            <a:gdLst>
                              <a:gd name="T0" fmla="*/ 9 w 42"/>
                              <a:gd name="T1" fmla="*/ 39 h 100"/>
                              <a:gd name="T2" fmla="*/ 0 w 42"/>
                              <a:gd name="T3" fmla="*/ 39 h 100"/>
                              <a:gd name="T4" fmla="*/ 0 w 42"/>
                              <a:gd name="T5" fmla="*/ 30 h 100"/>
                              <a:gd name="T6" fmla="*/ 9 w 42"/>
                              <a:gd name="T7" fmla="*/ 30 h 100"/>
                              <a:gd name="T8" fmla="*/ 9 w 42"/>
                              <a:gd name="T9" fmla="*/ 24 h 100"/>
                              <a:gd name="T10" fmla="*/ 15 w 42"/>
                              <a:gd name="T11" fmla="*/ 6 h 100"/>
                              <a:gd name="T12" fmla="*/ 30 w 42"/>
                              <a:gd name="T13" fmla="*/ 0 h 100"/>
                              <a:gd name="T14" fmla="*/ 42 w 42"/>
                              <a:gd name="T15" fmla="*/ 2 h 100"/>
                              <a:gd name="T16" fmla="*/ 42 w 42"/>
                              <a:gd name="T17" fmla="*/ 11 h 100"/>
                              <a:gd name="T18" fmla="*/ 32 w 42"/>
                              <a:gd name="T19" fmla="*/ 10 h 100"/>
                              <a:gd name="T20" fmla="*/ 20 w 42"/>
                              <a:gd name="T21" fmla="*/ 24 h 100"/>
                              <a:gd name="T22" fmla="*/ 20 w 42"/>
                              <a:gd name="T23" fmla="*/ 30 h 100"/>
                              <a:gd name="T24" fmla="*/ 42 w 42"/>
                              <a:gd name="T25" fmla="*/ 30 h 100"/>
                              <a:gd name="T26" fmla="*/ 42 w 42"/>
                              <a:gd name="T27" fmla="*/ 39 h 100"/>
                              <a:gd name="T28" fmla="*/ 20 w 42"/>
                              <a:gd name="T29" fmla="*/ 39 h 100"/>
                              <a:gd name="T30" fmla="*/ 20 w 42"/>
                              <a:gd name="T31" fmla="*/ 100 h 100"/>
                              <a:gd name="T32" fmla="*/ 9 w 42"/>
                              <a:gd name="T33" fmla="*/ 100 h 100"/>
                              <a:gd name="T34" fmla="*/ 9 w 42"/>
                              <a:gd name="T35" fmla="*/ 39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2" h="100">
                                <a:moveTo>
                                  <a:pt x="9" y="39"/>
                                </a:moveTo>
                                <a:cubicBezTo>
                                  <a:pt x="0" y="39"/>
                                  <a:pt x="0" y="39"/>
                                  <a:pt x="0" y="39"/>
                                </a:cubicBezTo>
                                <a:cubicBezTo>
                                  <a:pt x="0" y="30"/>
                                  <a:pt x="0" y="30"/>
                                  <a:pt x="0" y="30"/>
                                </a:cubicBezTo>
                                <a:cubicBezTo>
                                  <a:pt x="9" y="30"/>
                                  <a:pt x="9" y="30"/>
                                  <a:pt x="9" y="30"/>
                                </a:cubicBezTo>
                                <a:cubicBezTo>
                                  <a:pt x="9" y="24"/>
                                  <a:pt x="9" y="24"/>
                                  <a:pt x="9" y="24"/>
                                </a:cubicBezTo>
                                <a:cubicBezTo>
                                  <a:pt x="9" y="16"/>
                                  <a:pt x="11" y="10"/>
                                  <a:pt x="15" y="6"/>
                                </a:cubicBezTo>
                                <a:cubicBezTo>
                                  <a:pt x="19" y="2"/>
                                  <a:pt x="24" y="0"/>
                                  <a:pt x="30" y="0"/>
                                </a:cubicBezTo>
                                <a:cubicBezTo>
                                  <a:pt x="35" y="0"/>
                                  <a:pt x="39" y="1"/>
                                  <a:pt x="42" y="2"/>
                                </a:cubicBezTo>
                                <a:cubicBezTo>
                                  <a:pt x="42" y="11"/>
                                  <a:pt x="42" y="11"/>
                                  <a:pt x="42" y="11"/>
                                </a:cubicBezTo>
                                <a:cubicBezTo>
                                  <a:pt x="38" y="10"/>
                                  <a:pt x="35" y="10"/>
                                  <a:pt x="32" y="10"/>
                                </a:cubicBezTo>
                                <a:cubicBezTo>
                                  <a:pt x="24" y="10"/>
                                  <a:pt x="20" y="14"/>
                                  <a:pt x="20" y="24"/>
                                </a:cubicBezTo>
                                <a:cubicBezTo>
                                  <a:pt x="20" y="30"/>
                                  <a:pt x="20" y="30"/>
                                  <a:pt x="20" y="30"/>
                                </a:cubicBezTo>
                                <a:cubicBezTo>
                                  <a:pt x="42" y="30"/>
                                  <a:pt x="42" y="30"/>
                                  <a:pt x="42" y="30"/>
                                </a:cubicBezTo>
                                <a:cubicBezTo>
                                  <a:pt x="42" y="39"/>
                                  <a:pt x="42" y="39"/>
                                  <a:pt x="42" y="39"/>
                                </a:cubicBezTo>
                                <a:cubicBezTo>
                                  <a:pt x="20" y="39"/>
                                  <a:pt x="20" y="39"/>
                                  <a:pt x="20" y="39"/>
                                </a:cubicBezTo>
                                <a:cubicBezTo>
                                  <a:pt x="20" y="100"/>
                                  <a:pt x="20" y="100"/>
                                  <a:pt x="20" y="100"/>
                                </a:cubicBezTo>
                                <a:cubicBezTo>
                                  <a:pt x="9" y="100"/>
                                  <a:pt x="9" y="100"/>
                                  <a:pt x="9" y="100"/>
                                </a:cubicBezTo>
                                <a:lnTo>
                                  <a:pt x="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Freeform 28"/>
                        <wps:cNvSpPr>
                          <a:spLocks noEditPoints="1"/>
                        </wps:cNvSpPr>
                        <wps:spPr bwMode="auto">
                          <a:xfrm>
                            <a:off x="1184910" y="659130"/>
                            <a:ext cx="106045" cy="67945"/>
                          </a:xfrm>
                          <a:custGeom>
                            <a:avLst/>
                            <a:gdLst>
                              <a:gd name="T0" fmla="*/ 0 w 116"/>
                              <a:gd name="T1" fmla="*/ 52 h 74"/>
                              <a:gd name="T2" fmla="*/ 0 w 116"/>
                              <a:gd name="T3" fmla="*/ 51 h 74"/>
                              <a:gd name="T4" fmla="*/ 29 w 116"/>
                              <a:gd name="T5" fmla="*/ 28 h 74"/>
                              <a:gd name="T6" fmla="*/ 50 w 116"/>
                              <a:gd name="T7" fmla="*/ 31 h 74"/>
                              <a:gd name="T8" fmla="*/ 50 w 116"/>
                              <a:gd name="T9" fmla="*/ 29 h 74"/>
                              <a:gd name="T10" fmla="*/ 30 w 116"/>
                              <a:gd name="T11" fmla="*/ 10 h 74"/>
                              <a:gd name="T12" fmla="*/ 9 w 116"/>
                              <a:gd name="T13" fmla="*/ 15 h 74"/>
                              <a:gd name="T14" fmla="*/ 6 w 116"/>
                              <a:gd name="T15" fmla="*/ 7 h 74"/>
                              <a:gd name="T16" fmla="*/ 31 w 116"/>
                              <a:gd name="T17" fmla="*/ 1 h 74"/>
                              <a:gd name="T18" fmla="*/ 57 w 116"/>
                              <a:gd name="T19" fmla="*/ 16 h 74"/>
                              <a:gd name="T20" fmla="*/ 84 w 116"/>
                              <a:gd name="T21" fmla="*/ 0 h 74"/>
                              <a:gd name="T22" fmla="*/ 116 w 116"/>
                              <a:gd name="T23" fmla="*/ 38 h 74"/>
                              <a:gd name="T24" fmla="*/ 116 w 116"/>
                              <a:gd name="T25" fmla="*/ 41 h 74"/>
                              <a:gd name="T26" fmla="*/ 60 w 116"/>
                              <a:gd name="T27" fmla="*/ 41 h 74"/>
                              <a:gd name="T28" fmla="*/ 85 w 116"/>
                              <a:gd name="T29" fmla="*/ 64 h 74"/>
                              <a:gd name="T30" fmla="*/ 107 w 116"/>
                              <a:gd name="T31" fmla="*/ 55 h 74"/>
                              <a:gd name="T32" fmla="*/ 114 w 116"/>
                              <a:gd name="T33" fmla="*/ 60 h 74"/>
                              <a:gd name="T34" fmla="*/ 85 w 116"/>
                              <a:gd name="T35" fmla="*/ 74 h 74"/>
                              <a:gd name="T36" fmla="*/ 57 w 116"/>
                              <a:gd name="T37" fmla="*/ 59 h 74"/>
                              <a:gd name="T38" fmla="*/ 26 w 116"/>
                              <a:gd name="T39" fmla="*/ 73 h 74"/>
                              <a:gd name="T40" fmla="*/ 0 w 116"/>
                              <a:gd name="T41" fmla="*/ 52 h 74"/>
                              <a:gd name="T42" fmla="*/ 53 w 116"/>
                              <a:gd name="T43" fmla="*/ 53 h 74"/>
                              <a:gd name="T44" fmla="*/ 50 w 116"/>
                              <a:gd name="T45" fmla="*/ 39 h 74"/>
                              <a:gd name="T46" fmla="*/ 30 w 116"/>
                              <a:gd name="T47" fmla="*/ 37 h 74"/>
                              <a:gd name="T48" fmla="*/ 10 w 116"/>
                              <a:gd name="T49" fmla="*/ 51 h 74"/>
                              <a:gd name="T50" fmla="*/ 10 w 116"/>
                              <a:gd name="T51" fmla="*/ 51 h 74"/>
                              <a:gd name="T52" fmla="*/ 28 w 116"/>
                              <a:gd name="T53" fmla="*/ 65 h 74"/>
                              <a:gd name="T54" fmla="*/ 53 w 116"/>
                              <a:gd name="T55" fmla="*/ 53 h 74"/>
                              <a:gd name="T56" fmla="*/ 105 w 116"/>
                              <a:gd name="T57" fmla="*/ 33 h 74"/>
                              <a:gd name="T58" fmla="*/ 83 w 116"/>
                              <a:gd name="T59" fmla="*/ 9 h 74"/>
                              <a:gd name="T60" fmla="*/ 60 w 116"/>
                              <a:gd name="T61" fmla="*/ 33 h 74"/>
                              <a:gd name="T62" fmla="*/ 105 w 116"/>
                              <a:gd name="T63" fmla="*/ 33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6" h="74">
                                <a:moveTo>
                                  <a:pt x="0" y="52"/>
                                </a:moveTo>
                                <a:cubicBezTo>
                                  <a:pt x="0" y="51"/>
                                  <a:pt x="0" y="51"/>
                                  <a:pt x="0" y="51"/>
                                </a:cubicBezTo>
                                <a:cubicBezTo>
                                  <a:pt x="0" y="36"/>
                                  <a:pt x="12" y="28"/>
                                  <a:pt x="29" y="28"/>
                                </a:cubicBezTo>
                                <a:cubicBezTo>
                                  <a:pt x="38" y="28"/>
                                  <a:pt x="43" y="30"/>
                                  <a:pt x="50" y="31"/>
                                </a:cubicBezTo>
                                <a:cubicBezTo>
                                  <a:pt x="50" y="29"/>
                                  <a:pt x="50" y="29"/>
                                  <a:pt x="50" y="29"/>
                                </a:cubicBezTo>
                                <a:cubicBezTo>
                                  <a:pt x="50" y="17"/>
                                  <a:pt x="42" y="10"/>
                                  <a:pt x="30" y="10"/>
                                </a:cubicBezTo>
                                <a:cubicBezTo>
                                  <a:pt x="22" y="10"/>
                                  <a:pt x="16" y="12"/>
                                  <a:pt x="9" y="15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14" y="3"/>
                                  <a:pt x="21" y="1"/>
                                  <a:pt x="31" y="1"/>
                                </a:cubicBezTo>
                                <a:cubicBezTo>
                                  <a:pt x="44" y="1"/>
                                  <a:pt x="53" y="6"/>
                                  <a:pt x="57" y="16"/>
                                </a:cubicBezTo>
                                <a:cubicBezTo>
                                  <a:pt x="62" y="7"/>
                                  <a:pt x="72" y="0"/>
                                  <a:pt x="84" y="0"/>
                                </a:cubicBezTo>
                                <a:cubicBezTo>
                                  <a:pt x="104" y="0"/>
                                  <a:pt x="116" y="17"/>
                                  <a:pt x="116" y="38"/>
                                </a:cubicBezTo>
                                <a:cubicBezTo>
                                  <a:pt x="116" y="38"/>
                                  <a:pt x="116" y="40"/>
                                  <a:pt x="116" y="41"/>
                                </a:cubicBezTo>
                                <a:cubicBezTo>
                                  <a:pt x="60" y="41"/>
                                  <a:pt x="60" y="41"/>
                                  <a:pt x="60" y="41"/>
                                </a:cubicBezTo>
                                <a:cubicBezTo>
                                  <a:pt x="62" y="56"/>
                                  <a:pt x="73" y="64"/>
                                  <a:pt x="85" y="64"/>
                                </a:cubicBezTo>
                                <a:cubicBezTo>
                                  <a:pt x="95" y="64"/>
                                  <a:pt x="101" y="61"/>
                                  <a:pt x="107" y="55"/>
                                </a:cubicBezTo>
                                <a:cubicBezTo>
                                  <a:pt x="114" y="60"/>
                                  <a:pt x="114" y="60"/>
                                  <a:pt x="114" y="60"/>
                                </a:cubicBezTo>
                                <a:cubicBezTo>
                                  <a:pt x="107" y="68"/>
                                  <a:pt x="98" y="74"/>
                                  <a:pt x="85" y="74"/>
                                </a:cubicBezTo>
                                <a:cubicBezTo>
                                  <a:pt x="73" y="74"/>
                                  <a:pt x="63" y="68"/>
                                  <a:pt x="57" y="59"/>
                                </a:cubicBezTo>
                                <a:cubicBezTo>
                                  <a:pt x="49" y="67"/>
                                  <a:pt x="37" y="73"/>
                                  <a:pt x="26" y="73"/>
                                </a:cubicBezTo>
                                <a:cubicBezTo>
                                  <a:pt x="13" y="73"/>
                                  <a:pt x="0" y="66"/>
                                  <a:pt x="0" y="52"/>
                                </a:cubicBezTo>
                                <a:moveTo>
                                  <a:pt x="53" y="53"/>
                                </a:moveTo>
                                <a:cubicBezTo>
                                  <a:pt x="51" y="48"/>
                                  <a:pt x="50" y="44"/>
                                  <a:pt x="50" y="39"/>
                                </a:cubicBezTo>
                                <a:cubicBezTo>
                                  <a:pt x="45" y="38"/>
                                  <a:pt x="38" y="37"/>
                                  <a:pt x="30" y="37"/>
                                </a:cubicBezTo>
                                <a:cubicBezTo>
                                  <a:pt x="18" y="37"/>
                                  <a:pt x="10" y="42"/>
                                  <a:pt x="10" y="51"/>
                                </a:cubicBezTo>
                                <a:cubicBezTo>
                                  <a:pt x="10" y="51"/>
                                  <a:pt x="10" y="51"/>
                                  <a:pt x="10" y="51"/>
                                </a:cubicBezTo>
                                <a:cubicBezTo>
                                  <a:pt x="10" y="60"/>
                                  <a:pt x="19" y="65"/>
                                  <a:pt x="28" y="65"/>
                                </a:cubicBezTo>
                                <a:cubicBezTo>
                                  <a:pt x="40" y="65"/>
                                  <a:pt x="46" y="60"/>
                                  <a:pt x="53" y="53"/>
                                </a:cubicBezTo>
                                <a:moveTo>
                                  <a:pt x="105" y="33"/>
                                </a:moveTo>
                                <a:cubicBezTo>
                                  <a:pt x="104" y="20"/>
                                  <a:pt x="97" y="9"/>
                                  <a:pt x="83" y="9"/>
                                </a:cubicBezTo>
                                <a:cubicBezTo>
                                  <a:pt x="71" y="9"/>
                                  <a:pt x="62" y="19"/>
                                  <a:pt x="60" y="33"/>
                                </a:cubicBezTo>
                                <a:lnTo>
                                  <a:pt x="105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308735" y="634365"/>
                            <a:ext cx="9525" cy="90805"/>
                          </a:xfrm>
                          <a:prstGeom prst="rect">
                            <a:avLst/>
                          </a:pr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341120" y="634365"/>
                            <a:ext cx="9525" cy="90805"/>
                          </a:xfrm>
                          <a:prstGeom prst="rect">
                            <a:avLst/>
                          </a:pr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Freeform 31"/>
                        <wps:cNvSpPr>
                          <a:spLocks noEditPoints="1"/>
                        </wps:cNvSpPr>
                        <wps:spPr bwMode="auto">
                          <a:xfrm>
                            <a:off x="1369060" y="659130"/>
                            <a:ext cx="60960" cy="67945"/>
                          </a:xfrm>
                          <a:custGeom>
                            <a:avLst/>
                            <a:gdLst>
                              <a:gd name="T0" fmla="*/ 36 w 67"/>
                              <a:gd name="T1" fmla="*/ 64 h 74"/>
                              <a:gd name="T2" fmla="*/ 58 w 67"/>
                              <a:gd name="T3" fmla="*/ 55 h 74"/>
                              <a:gd name="T4" fmla="*/ 64 w 67"/>
                              <a:gd name="T5" fmla="*/ 60 h 74"/>
                              <a:gd name="T6" fmla="*/ 35 w 67"/>
                              <a:gd name="T7" fmla="*/ 74 h 74"/>
                              <a:gd name="T8" fmla="*/ 0 w 67"/>
                              <a:gd name="T9" fmla="*/ 37 h 74"/>
                              <a:gd name="T10" fmla="*/ 34 w 67"/>
                              <a:gd name="T11" fmla="*/ 0 h 74"/>
                              <a:gd name="T12" fmla="*/ 67 w 67"/>
                              <a:gd name="T13" fmla="*/ 38 h 74"/>
                              <a:gd name="T14" fmla="*/ 66 w 67"/>
                              <a:gd name="T15" fmla="*/ 41 h 74"/>
                              <a:gd name="T16" fmla="*/ 11 w 67"/>
                              <a:gd name="T17" fmla="*/ 41 h 74"/>
                              <a:gd name="T18" fmla="*/ 36 w 67"/>
                              <a:gd name="T19" fmla="*/ 64 h 74"/>
                              <a:gd name="T20" fmla="*/ 56 w 67"/>
                              <a:gd name="T21" fmla="*/ 33 h 74"/>
                              <a:gd name="T22" fmla="*/ 34 w 67"/>
                              <a:gd name="T23" fmla="*/ 9 h 74"/>
                              <a:gd name="T24" fmla="*/ 11 w 67"/>
                              <a:gd name="T25" fmla="*/ 33 h 74"/>
                              <a:gd name="T26" fmla="*/ 56 w 67"/>
                              <a:gd name="T27" fmla="*/ 33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7" h="74">
                                <a:moveTo>
                                  <a:pt x="36" y="64"/>
                                </a:moveTo>
                                <a:cubicBezTo>
                                  <a:pt x="45" y="64"/>
                                  <a:pt x="52" y="61"/>
                                  <a:pt x="58" y="55"/>
                                </a:cubicBezTo>
                                <a:cubicBezTo>
                                  <a:pt x="64" y="60"/>
                                  <a:pt x="64" y="60"/>
                                  <a:pt x="64" y="60"/>
                                </a:cubicBezTo>
                                <a:cubicBezTo>
                                  <a:pt x="57" y="68"/>
                                  <a:pt x="49" y="74"/>
                                  <a:pt x="35" y="74"/>
                                </a:cubicBezTo>
                                <a:cubicBezTo>
                                  <a:pt x="16" y="74"/>
                                  <a:pt x="0" y="59"/>
                                  <a:pt x="0" y="37"/>
                                </a:cubicBezTo>
                                <a:cubicBezTo>
                                  <a:pt x="0" y="17"/>
                                  <a:pt x="15" y="0"/>
                                  <a:pt x="34" y="0"/>
                                </a:cubicBezTo>
                                <a:cubicBezTo>
                                  <a:pt x="55" y="0"/>
                                  <a:pt x="67" y="17"/>
                                  <a:pt x="67" y="38"/>
                                </a:cubicBezTo>
                                <a:cubicBezTo>
                                  <a:pt x="67" y="38"/>
                                  <a:pt x="67" y="40"/>
                                  <a:pt x="66" y="41"/>
                                </a:cubicBezTo>
                                <a:cubicBezTo>
                                  <a:pt x="11" y="41"/>
                                  <a:pt x="11" y="41"/>
                                  <a:pt x="11" y="41"/>
                                </a:cubicBezTo>
                                <a:cubicBezTo>
                                  <a:pt x="12" y="56"/>
                                  <a:pt x="23" y="64"/>
                                  <a:pt x="36" y="64"/>
                                </a:cubicBezTo>
                                <a:moveTo>
                                  <a:pt x="56" y="33"/>
                                </a:moveTo>
                                <a:cubicBezTo>
                                  <a:pt x="55" y="20"/>
                                  <a:pt x="47" y="9"/>
                                  <a:pt x="34" y="9"/>
                                </a:cubicBezTo>
                                <a:cubicBezTo>
                                  <a:pt x="22" y="9"/>
                                  <a:pt x="12" y="19"/>
                                  <a:pt x="11" y="33"/>
                                </a:cubicBezTo>
                                <a:lnTo>
                                  <a:pt x="5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Freeform 32"/>
                        <wps:cNvSpPr>
                          <a:spLocks/>
                        </wps:cNvSpPr>
                        <wps:spPr bwMode="auto">
                          <a:xfrm>
                            <a:off x="1441450" y="660400"/>
                            <a:ext cx="48895" cy="66040"/>
                          </a:xfrm>
                          <a:custGeom>
                            <a:avLst/>
                            <a:gdLst>
                              <a:gd name="T0" fmla="*/ 0 w 54"/>
                              <a:gd name="T1" fmla="*/ 62 h 72"/>
                              <a:gd name="T2" fmla="*/ 5 w 54"/>
                              <a:gd name="T3" fmla="*/ 55 h 72"/>
                              <a:gd name="T4" fmla="*/ 30 w 54"/>
                              <a:gd name="T5" fmla="*/ 63 h 72"/>
                              <a:gd name="T6" fmla="*/ 44 w 54"/>
                              <a:gd name="T7" fmla="*/ 52 h 72"/>
                              <a:gd name="T8" fmla="*/ 44 w 54"/>
                              <a:gd name="T9" fmla="*/ 52 h 72"/>
                              <a:gd name="T10" fmla="*/ 27 w 54"/>
                              <a:gd name="T11" fmla="*/ 40 h 72"/>
                              <a:gd name="T12" fmla="*/ 3 w 54"/>
                              <a:gd name="T13" fmla="*/ 20 h 72"/>
                              <a:gd name="T14" fmla="*/ 3 w 54"/>
                              <a:gd name="T15" fmla="*/ 20 h 72"/>
                              <a:gd name="T16" fmla="*/ 27 w 54"/>
                              <a:gd name="T17" fmla="*/ 0 h 72"/>
                              <a:gd name="T18" fmla="*/ 52 w 54"/>
                              <a:gd name="T19" fmla="*/ 7 h 72"/>
                              <a:gd name="T20" fmla="*/ 48 w 54"/>
                              <a:gd name="T21" fmla="*/ 15 h 72"/>
                              <a:gd name="T22" fmla="*/ 27 w 54"/>
                              <a:gd name="T23" fmla="*/ 8 h 72"/>
                              <a:gd name="T24" fmla="*/ 13 w 54"/>
                              <a:gd name="T25" fmla="*/ 19 h 72"/>
                              <a:gd name="T26" fmla="*/ 13 w 54"/>
                              <a:gd name="T27" fmla="*/ 19 h 72"/>
                              <a:gd name="T28" fmla="*/ 31 w 54"/>
                              <a:gd name="T29" fmla="*/ 31 h 72"/>
                              <a:gd name="T30" fmla="*/ 54 w 54"/>
                              <a:gd name="T31" fmla="*/ 51 h 72"/>
                              <a:gd name="T32" fmla="*/ 54 w 54"/>
                              <a:gd name="T33" fmla="*/ 51 h 72"/>
                              <a:gd name="T34" fmla="*/ 29 w 54"/>
                              <a:gd name="T35" fmla="*/ 72 h 72"/>
                              <a:gd name="T36" fmla="*/ 0 w 54"/>
                              <a:gd name="T37" fmla="*/ 6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4" h="72">
                                <a:moveTo>
                                  <a:pt x="0" y="62"/>
                                </a:moveTo>
                                <a:cubicBezTo>
                                  <a:pt x="5" y="55"/>
                                  <a:pt x="5" y="55"/>
                                  <a:pt x="5" y="55"/>
                                </a:cubicBezTo>
                                <a:cubicBezTo>
                                  <a:pt x="13" y="60"/>
                                  <a:pt x="21" y="63"/>
                                  <a:pt x="30" y="63"/>
                                </a:cubicBezTo>
                                <a:cubicBezTo>
                                  <a:pt x="38" y="63"/>
                                  <a:pt x="44" y="59"/>
                                  <a:pt x="44" y="52"/>
                                </a:cubicBezTo>
                                <a:cubicBezTo>
                                  <a:pt x="44" y="52"/>
                                  <a:pt x="44" y="52"/>
                                  <a:pt x="44" y="52"/>
                                </a:cubicBezTo>
                                <a:cubicBezTo>
                                  <a:pt x="44" y="45"/>
                                  <a:pt x="36" y="42"/>
                                  <a:pt x="27" y="40"/>
                                </a:cubicBezTo>
                                <a:cubicBezTo>
                                  <a:pt x="16" y="37"/>
                                  <a:pt x="3" y="33"/>
                                  <a:pt x="3" y="20"/>
                                </a:cubicBezTo>
                                <a:cubicBezTo>
                                  <a:pt x="3" y="20"/>
                                  <a:pt x="3" y="20"/>
                                  <a:pt x="3" y="20"/>
                                </a:cubicBezTo>
                                <a:cubicBezTo>
                                  <a:pt x="3" y="8"/>
                                  <a:pt x="13" y="0"/>
                                  <a:pt x="27" y="0"/>
                                </a:cubicBezTo>
                                <a:cubicBezTo>
                                  <a:pt x="36" y="0"/>
                                  <a:pt x="45" y="3"/>
                                  <a:pt x="52" y="7"/>
                                </a:cubicBezTo>
                                <a:cubicBezTo>
                                  <a:pt x="48" y="15"/>
                                  <a:pt x="48" y="15"/>
                                  <a:pt x="48" y="15"/>
                                </a:cubicBezTo>
                                <a:cubicBezTo>
                                  <a:pt x="41" y="11"/>
                                  <a:pt x="34" y="8"/>
                                  <a:pt x="27" y="8"/>
                                </a:cubicBezTo>
                                <a:cubicBezTo>
                                  <a:pt x="19" y="8"/>
                                  <a:pt x="13" y="13"/>
                                  <a:pt x="13" y="19"/>
                                </a:cubicBezTo>
                                <a:cubicBezTo>
                                  <a:pt x="13" y="19"/>
                                  <a:pt x="13" y="19"/>
                                  <a:pt x="13" y="19"/>
                                </a:cubicBezTo>
                                <a:cubicBezTo>
                                  <a:pt x="13" y="26"/>
                                  <a:pt x="22" y="28"/>
                                  <a:pt x="31" y="31"/>
                                </a:cubicBezTo>
                                <a:cubicBezTo>
                                  <a:pt x="42" y="34"/>
                                  <a:pt x="54" y="38"/>
                                  <a:pt x="54" y="51"/>
                                </a:cubicBezTo>
                                <a:cubicBezTo>
                                  <a:pt x="54" y="51"/>
                                  <a:pt x="54" y="51"/>
                                  <a:pt x="54" y="51"/>
                                </a:cubicBezTo>
                                <a:cubicBezTo>
                                  <a:pt x="54" y="65"/>
                                  <a:pt x="43" y="72"/>
                                  <a:pt x="29" y="72"/>
                                </a:cubicBezTo>
                                <a:cubicBezTo>
                                  <a:pt x="19" y="72"/>
                                  <a:pt x="8" y="68"/>
                                  <a:pt x="0" y="62"/>
                                </a:cubicBez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Freeform 33"/>
                        <wps:cNvSpPr>
                          <a:spLocks/>
                        </wps:cNvSpPr>
                        <wps:spPr bwMode="auto">
                          <a:xfrm>
                            <a:off x="1501775" y="660400"/>
                            <a:ext cx="48895" cy="66040"/>
                          </a:xfrm>
                          <a:custGeom>
                            <a:avLst/>
                            <a:gdLst>
                              <a:gd name="T0" fmla="*/ 0 w 54"/>
                              <a:gd name="T1" fmla="*/ 62 h 72"/>
                              <a:gd name="T2" fmla="*/ 6 w 54"/>
                              <a:gd name="T3" fmla="*/ 55 h 72"/>
                              <a:gd name="T4" fmla="*/ 30 w 54"/>
                              <a:gd name="T5" fmla="*/ 63 h 72"/>
                              <a:gd name="T6" fmla="*/ 44 w 54"/>
                              <a:gd name="T7" fmla="*/ 52 h 72"/>
                              <a:gd name="T8" fmla="*/ 44 w 54"/>
                              <a:gd name="T9" fmla="*/ 52 h 72"/>
                              <a:gd name="T10" fmla="*/ 27 w 54"/>
                              <a:gd name="T11" fmla="*/ 40 h 72"/>
                              <a:gd name="T12" fmla="*/ 4 w 54"/>
                              <a:gd name="T13" fmla="*/ 20 h 72"/>
                              <a:gd name="T14" fmla="*/ 4 w 54"/>
                              <a:gd name="T15" fmla="*/ 20 h 72"/>
                              <a:gd name="T16" fmla="*/ 28 w 54"/>
                              <a:gd name="T17" fmla="*/ 0 h 72"/>
                              <a:gd name="T18" fmla="*/ 53 w 54"/>
                              <a:gd name="T19" fmla="*/ 7 h 72"/>
                              <a:gd name="T20" fmla="*/ 48 w 54"/>
                              <a:gd name="T21" fmla="*/ 15 h 72"/>
                              <a:gd name="T22" fmla="*/ 27 w 54"/>
                              <a:gd name="T23" fmla="*/ 8 h 72"/>
                              <a:gd name="T24" fmla="*/ 14 w 54"/>
                              <a:gd name="T25" fmla="*/ 19 h 72"/>
                              <a:gd name="T26" fmla="*/ 14 w 54"/>
                              <a:gd name="T27" fmla="*/ 19 h 72"/>
                              <a:gd name="T28" fmla="*/ 32 w 54"/>
                              <a:gd name="T29" fmla="*/ 31 h 72"/>
                              <a:gd name="T30" fmla="*/ 54 w 54"/>
                              <a:gd name="T31" fmla="*/ 51 h 72"/>
                              <a:gd name="T32" fmla="*/ 54 w 54"/>
                              <a:gd name="T33" fmla="*/ 51 h 72"/>
                              <a:gd name="T34" fmla="*/ 29 w 54"/>
                              <a:gd name="T35" fmla="*/ 72 h 72"/>
                              <a:gd name="T36" fmla="*/ 0 w 54"/>
                              <a:gd name="T37" fmla="*/ 6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4" h="72">
                                <a:moveTo>
                                  <a:pt x="0" y="62"/>
                                </a:moveTo>
                                <a:cubicBezTo>
                                  <a:pt x="6" y="55"/>
                                  <a:pt x="6" y="55"/>
                                  <a:pt x="6" y="55"/>
                                </a:cubicBezTo>
                                <a:cubicBezTo>
                                  <a:pt x="13" y="60"/>
                                  <a:pt x="22" y="63"/>
                                  <a:pt x="30" y="63"/>
                                </a:cubicBezTo>
                                <a:cubicBezTo>
                                  <a:pt x="38" y="63"/>
                                  <a:pt x="44" y="59"/>
                                  <a:pt x="44" y="52"/>
                                </a:cubicBezTo>
                                <a:cubicBezTo>
                                  <a:pt x="44" y="52"/>
                                  <a:pt x="44" y="52"/>
                                  <a:pt x="44" y="52"/>
                                </a:cubicBezTo>
                                <a:cubicBezTo>
                                  <a:pt x="44" y="45"/>
                                  <a:pt x="36" y="42"/>
                                  <a:pt x="27" y="40"/>
                                </a:cubicBezTo>
                                <a:cubicBezTo>
                                  <a:pt x="16" y="37"/>
                                  <a:pt x="4" y="33"/>
                                  <a:pt x="4" y="20"/>
                                </a:cubicBezTo>
                                <a:cubicBezTo>
                                  <a:pt x="4" y="20"/>
                                  <a:pt x="4" y="20"/>
                                  <a:pt x="4" y="20"/>
                                </a:cubicBezTo>
                                <a:cubicBezTo>
                                  <a:pt x="4" y="8"/>
                                  <a:pt x="14" y="0"/>
                                  <a:pt x="28" y="0"/>
                                </a:cubicBezTo>
                                <a:cubicBezTo>
                                  <a:pt x="36" y="0"/>
                                  <a:pt x="46" y="3"/>
                                  <a:pt x="53" y="7"/>
                                </a:cubicBezTo>
                                <a:cubicBezTo>
                                  <a:pt x="48" y="15"/>
                                  <a:pt x="48" y="15"/>
                                  <a:pt x="48" y="15"/>
                                </a:cubicBezTo>
                                <a:cubicBezTo>
                                  <a:pt x="42" y="11"/>
                                  <a:pt x="34" y="8"/>
                                  <a:pt x="27" y="8"/>
                                </a:cubicBezTo>
                                <a:cubicBezTo>
                                  <a:pt x="19" y="8"/>
                                  <a:pt x="14" y="13"/>
                                  <a:pt x="14" y="19"/>
                                </a:cubicBez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4" y="26"/>
                                  <a:pt x="22" y="28"/>
                                  <a:pt x="32" y="31"/>
                                </a:cubicBezTo>
                                <a:cubicBezTo>
                                  <a:pt x="43" y="34"/>
                                  <a:pt x="54" y="38"/>
                                  <a:pt x="54" y="51"/>
                                </a:cubicBezTo>
                                <a:cubicBezTo>
                                  <a:pt x="54" y="51"/>
                                  <a:pt x="54" y="51"/>
                                  <a:pt x="54" y="51"/>
                                </a:cubicBezTo>
                                <a:cubicBezTo>
                                  <a:pt x="54" y="65"/>
                                  <a:pt x="43" y="72"/>
                                  <a:pt x="29" y="72"/>
                                </a:cubicBezTo>
                                <a:cubicBezTo>
                                  <a:pt x="19" y="72"/>
                                  <a:pt x="8" y="68"/>
                                  <a:pt x="0" y="62"/>
                                </a:cubicBez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Freeform 34"/>
                        <wps:cNvSpPr>
                          <a:spLocks/>
                        </wps:cNvSpPr>
                        <wps:spPr bwMode="auto">
                          <a:xfrm>
                            <a:off x="1569085" y="634365"/>
                            <a:ext cx="57150" cy="90805"/>
                          </a:xfrm>
                          <a:custGeom>
                            <a:avLst/>
                            <a:gdLst>
                              <a:gd name="T0" fmla="*/ 0 w 90"/>
                              <a:gd name="T1" fmla="*/ 0 h 143"/>
                              <a:gd name="T2" fmla="*/ 15 w 90"/>
                              <a:gd name="T3" fmla="*/ 0 h 143"/>
                              <a:gd name="T4" fmla="*/ 15 w 90"/>
                              <a:gd name="T5" fmla="*/ 98 h 143"/>
                              <a:gd name="T6" fmla="*/ 69 w 90"/>
                              <a:gd name="T7" fmla="*/ 42 h 143"/>
                              <a:gd name="T8" fmla="*/ 88 w 90"/>
                              <a:gd name="T9" fmla="*/ 42 h 143"/>
                              <a:gd name="T10" fmla="*/ 45 w 90"/>
                              <a:gd name="T11" fmla="*/ 85 h 143"/>
                              <a:gd name="T12" fmla="*/ 90 w 90"/>
                              <a:gd name="T13" fmla="*/ 143 h 143"/>
                              <a:gd name="T14" fmla="*/ 71 w 90"/>
                              <a:gd name="T15" fmla="*/ 143 h 143"/>
                              <a:gd name="T16" fmla="*/ 35 w 90"/>
                              <a:gd name="T17" fmla="*/ 96 h 143"/>
                              <a:gd name="T18" fmla="*/ 15 w 90"/>
                              <a:gd name="T19" fmla="*/ 117 h 143"/>
                              <a:gd name="T20" fmla="*/ 15 w 90"/>
                              <a:gd name="T21" fmla="*/ 143 h 143"/>
                              <a:gd name="T22" fmla="*/ 0 w 90"/>
                              <a:gd name="T23" fmla="*/ 143 h 143"/>
                              <a:gd name="T24" fmla="*/ 0 w 90"/>
                              <a:gd name="T25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0" h="143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98"/>
                                </a:lnTo>
                                <a:lnTo>
                                  <a:pt x="69" y="42"/>
                                </a:lnTo>
                                <a:lnTo>
                                  <a:pt x="88" y="42"/>
                                </a:lnTo>
                                <a:lnTo>
                                  <a:pt x="45" y="85"/>
                                </a:lnTo>
                                <a:lnTo>
                                  <a:pt x="90" y="143"/>
                                </a:lnTo>
                                <a:lnTo>
                                  <a:pt x="71" y="143"/>
                                </a:lnTo>
                                <a:lnTo>
                                  <a:pt x="35" y="96"/>
                                </a:lnTo>
                                <a:lnTo>
                                  <a:pt x="15" y="117"/>
                                </a:lnTo>
                                <a:lnTo>
                                  <a:pt x="15" y="143"/>
                                </a:lnTo>
                                <a:lnTo>
                                  <a:pt x="0" y="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Freeform 35"/>
                        <wps:cNvSpPr>
                          <a:spLocks noEditPoints="1"/>
                        </wps:cNvSpPr>
                        <wps:spPr bwMode="auto">
                          <a:xfrm>
                            <a:off x="1633220" y="660400"/>
                            <a:ext cx="57150" cy="66040"/>
                          </a:xfrm>
                          <a:custGeom>
                            <a:avLst/>
                            <a:gdLst>
                              <a:gd name="T0" fmla="*/ 0 w 62"/>
                              <a:gd name="T1" fmla="*/ 51 h 72"/>
                              <a:gd name="T2" fmla="*/ 0 w 62"/>
                              <a:gd name="T3" fmla="*/ 50 h 72"/>
                              <a:gd name="T4" fmla="*/ 30 w 62"/>
                              <a:gd name="T5" fmla="*/ 27 h 72"/>
                              <a:gd name="T6" fmla="*/ 52 w 62"/>
                              <a:gd name="T7" fmla="*/ 30 h 72"/>
                              <a:gd name="T8" fmla="*/ 52 w 62"/>
                              <a:gd name="T9" fmla="*/ 28 h 72"/>
                              <a:gd name="T10" fmla="*/ 31 w 62"/>
                              <a:gd name="T11" fmla="*/ 9 h 72"/>
                              <a:gd name="T12" fmla="*/ 10 w 62"/>
                              <a:gd name="T13" fmla="*/ 14 h 72"/>
                              <a:gd name="T14" fmla="*/ 6 w 62"/>
                              <a:gd name="T15" fmla="*/ 6 h 72"/>
                              <a:gd name="T16" fmla="*/ 32 w 62"/>
                              <a:gd name="T17" fmla="*/ 0 h 72"/>
                              <a:gd name="T18" fmla="*/ 55 w 62"/>
                              <a:gd name="T19" fmla="*/ 8 h 72"/>
                              <a:gd name="T20" fmla="*/ 62 w 62"/>
                              <a:gd name="T21" fmla="*/ 28 h 72"/>
                              <a:gd name="T22" fmla="*/ 62 w 62"/>
                              <a:gd name="T23" fmla="*/ 71 h 72"/>
                              <a:gd name="T24" fmla="*/ 52 w 62"/>
                              <a:gd name="T25" fmla="*/ 71 h 72"/>
                              <a:gd name="T26" fmla="*/ 52 w 62"/>
                              <a:gd name="T27" fmla="*/ 61 h 72"/>
                              <a:gd name="T28" fmla="*/ 26 w 62"/>
                              <a:gd name="T29" fmla="*/ 72 h 72"/>
                              <a:gd name="T30" fmla="*/ 0 w 62"/>
                              <a:gd name="T31" fmla="*/ 51 h 72"/>
                              <a:gd name="T32" fmla="*/ 52 w 62"/>
                              <a:gd name="T33" fmla="*/ 45 h 72"/>
                              <a:gd name="T34" fmla="*/ 52 w 62"/>
                              <a:gd name="T35" fmla="*/ 39 h 72"/>
                              <a:gd name="T36" fmla="*/ 31 w 62"/>
                              <a:gd name="T37" fmla="*/ 36 h 72"/>
                              <a:gd name="T38" fmla="*/ 11 w 62"/>
                              <a:gd name="T39" fmla="*/ 50 h 72"/>
                              <a:gd name="T40" fmla="*/ 11 w 62"/>
                              <a:gd name="T41" fmla="*/ 50 h 72"/>
                              <a:gd name="T42" fmla="*/ 28 w 62"/>
                              <a:gd name="T43" fmla="*/ 64 h 72"/>
                              <a:gd name="T44" fmla="*/ 52 w 62"/>
                              <a:gd name="T45" fmla="*/ 45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2" h="72">
                                <a:moveTo>
                                  <a:pt x="0" y="51"/>
                                </a:moveTo>
                                <a:cubicBezTo>
                                  <a:pt x="0" y="50"/>
                                  <a:pt x="0" y="50"/>
                                  <a:pt x="0" y="50"/>
                                </a:cubicBezTo>
                                <a:cubicBezTo>
                                  <a:pt x="0" y="35"/>
                                  <a:pt x="12" y="27"/>
                                  <a:pt x="30" y="27"/>
                                </a:cubicBezTo>
                                <a:cubicBezTo>
                                  <a:pt x="39" y="27"/>
                                  <a:pt x="45" y="29"/>
                                  <a:pt x="52" y="30"/>
                                </a:cubicBezTo>
                                <a:cubicBezTo>
                                  <a:pt x="52" y="28"/>
                                  <a:pt x="52" y="28"/>
                                  <a:pt x="52" y="28"/>
                                </a:cubicBezTo>
                                <a:cubicBezTo>
                                  <a:pt x="52" y="16"/>
                                  <a:pt x="44" y="9"/>
                                  <a:pt x="31" y="9"/>
                                </a:cubicBezTo>
                                <a:cubicBezTo>
                                  <a:pt x="23" y="9"/>
                                  <a:pt x="16" y="11"/>
                                  <a:pt x="10" y="14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14" y="2"/>
                                  <a:pt x="22" y="0"/>
                                  <a:pt x="32" y="0"/>
                                </a:cubicBezTo>
                                <a:cubicBezTo>
                                  <a:pt x="42" y="0"/>
                                  <a:pt x="50" y="3"/>
                                  <a:pt x="55" y="8"/>
                                </a:cubicBezTo>
                                <a:cubicBezTo>
                                  <a:pt x="59" y="12"/>
                                  <a:pt x="62" y="19"/>
                                  <a:pt x="62" y="28"/>
                                </a:cubicBezTo>
                                <a:cubicBezTo>
                                  <a:pt x="62" y="71"/>
                                  <a:pt x="62" y="71"/>
                                  <a:pt x="62" y="71"/>
                                </a:cubicBezTo>
                                <a:cubicBezTo>
                                  <a:pt x="52" y="71"/>
                                  <a:pt x="52" y="71"/>
                                  <a:pt x="52" y="71"/>
                                </a:cubicBezTo>
                                <a:cubicBezTo>
                                  <a:pt x="52" y="61"/>
                                  <a:pt x="52" y="61"/>
                                  <a:pt x="52" y="61"/>
                                </a:cubicBezTo>
                                <a:cubicBezTo>
                                  <a:pt x="47" y="67"/>
                                  <a:pt x="39" y="72"/>
                                  <a:pt x="26" y="72"/>
                                </a:cubicBezTo>
                                <a:cubicBezTo>
                                  <a:pt x="13" y="72"/>
                                  <a:pt x="0" y="65"/>
                                  <a:pt x="0" y="51"/>
                                </a:cubicBezTo>
                                <a:moveTo>
                                  <a:pt x="52" y="45"/>
                                </a:moveTo>
                                <a:cubicBezTo>
                                  <a:pt x="52" y="39"/>
                                  <a:pt x="52" y="39"/>
                                  <a:pt x="52" y="39"/>
                                </a:cubicBezTo>
                                <a:cubicBezTo>
                                  <a:pt x="47" y="37"/>
                                  <a:pt x="40" y="36"/>
                                  <a:pt x="31" y="36"/>
                                </a:cubicBezTo>
                                <a:cubicBezTo>
                                  <a:pt x="18" y="36"/>
                                  <a:pt x="11" y="41"/>
                                  <a:pt x="11" y="50"/>
                                </a:cubicBezTo>
                                <a:cubicBezTo>
                                  <a:pt x="11" y="50"/>
                                  <a:pt x="11" y="50"/>
                                  <a:pt x="11" y="50"/>
                                </a:cubicBezTo>
                                <a:cubicBezTo>
                                  <a:pt x="11" y="59"/>
                                  <a:pt x="19" y="64"/>
                                  <a:pt x="28" y="64"/>
                                </a:cubicBezTo>
                                <a:cubicBezTo>
                                  <a:pt x="41" y="64"/>
                                  <a:pt x="52" y="56"/>
                                  <a:pt x="52" y="45"/>
                                </a:cubicBez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Freeform 36"/>
                        <wps:cNvSpPr>
                          <a:spLocks noEditPoints="1"/>
                        </wps:cNvSpPr>
                        <wps:spPr bwMode="auto">
                          <a:xfrm>
                            <a:off x="1710055" y="634365"/>
                            <a:ext cx="65405" cy="92075"/>
                          </a:xfrm>
                          <a:custGeom>
                            <a:avLst/>
                            <a:gdLst>
                              <a:gd name="T0" fmla="*/ 10 w 71"/>
                              <a:gd name="T1" fmla="*/ 86 h 100"/>
                              <a:gd name="T2" fmla="*/ 10 w 71"/>
                              <a:gd name="T3" fmla="*/ 99 h 100"/>
                              <a:gd name="T4" fmla="*/ 0 w 71"/>
                              <a:gd name="T5" fmla="*/ 99 h 100"/>
                              <a:gd name="T6" fmla="*/ 0 w 71"/>
                              <a:gd name="T7" fmla="*/ 0 h 100"/>
                              <a:gd name="T8" fmla="*/ 10 w 71"/>
                              <a:gd name="T9" fmla="*/ 0 h 100"/>
                              <a:gd name="T10" fmla="*/ 10 w 71"/>
                              <a:gd name="T11" fmla="*/ 43 h 100"/>
                              <a:gd name="T12" fmla="*/ 37 w 71"/>
                              <a:gd name="T13" fmla="*/ 27 h 100"/>
                              <a:gd name="T14" fmla="*/ 71 w 71"/>
                              <a:gd name="T15" fmla="*/ 64 h 100"/>
                              <a:gd name="T16" fmla="*/ 71 w 71"/>
                              <a:gd name="T17" fmla="*/ 64 h 100"/>
                              <a:gd name="T18" fmla="*/ 37 w 71"/>
                              <a:gd name="T19" fmla="*/ 100 h 100"/>
                              <a:gd name="T20" fmla="*/ 10 w 71"/>
                              <a:gd name="T21" fmla="*/ 86 h 100"/>
                              <a:gd name="T22" fmla="*/ 60 w 71"/>
                              <a:gd name="T23" fmla="*/ 64 h 100"/>
                              <a:gd name="T24" fmla="*/ 60 w 71"/>
                              <a:gd name="T25" fmla="*/ 64 h 100"/>
                              <a:gd name="T26" fmla="*/ 35 w 71"/>
                              <a:gd name="T27" fmla="*/ 37 h 100"/>
                              <a:gd name="T28" fmla="*/ 10 w 71"/>
                              <a:gd name="T29" fmla="*/ 64 h 100"/>
                              <a:gd name="T30" fmla="*/ 10 w 71"/>
                              <a:gd name="T31" fmla="*/ 64 h 100"/>
                              <a:gd name="T32" fmla="*/ 35 w 71"/>
                              <a:gd name="T33" fmla="*/ 91 h 100"/>
                              <a:gd name="T34" fmla="*/ 60 w 71"/>
                              <a:gd name="T35" fmla="*/ 64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1" h="100">
                                <a:moveTo>
                                  <a:pt x="10" y="86"/>
                                </a:moveTo>
                                <a:cubicBezTo>
                                  <a:pt x="10" y="99"/>
                                  <a:pt x="10" y="99"/>
                                  <a:pt x="10" y="99"/>
                                </a:cubicBezTo>
                                <a:cubicBezTo>
                                  <a:pt x="0" y="99"/>
                                  <a:pt x="0" y="99"/>
                                  <a:pt x="0" y="9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0" y="0"/>
                                  <a:pt x="10" y="0"/>
                                  <a:pt x="10" y="0"/>
                                </a:cubicBezTo>
                                <a:cubicBezTo>
                                  <a:pt x="10" y="43"/>
                                  <a:pt x="10" y="43"/>
                                  <a:pt x="10" y="43"/>
                                </a:cubicBezTo>
                                <a:cubicBezTo>
                                  <a:pt x="16" y="35"/>
                                  <a:pt x="24" y="27"/>
                                  <a:pt x="37" y="27"/>
                                </a:cubicBezTo>
                                <a:cubicBezTo>
                                  <a:pt x="54" y="27"/>
                                  <a:pt x="71" y="41"/>
                                  <a:pt x="71" y="64"/>
                                </a:cubicBezTo>
                                <a:cubicBezTo>
                                  <a:pt x="71" y="64"/>
                                  <a:pt x="71" y="64"/>
                                  <a:pt x="71" y="64"/>
                                </a:cubicBezTo>
                                <a:cubicBezTo>
                                  <a:pt x="71" y="87"/>
                                  <a:pt x="54" y="100"/>
                                  <a:pt x="37" y="100"/>
                                </a:cubicBezTo>
                                <a:cubicBezTo>
                                  <a:pt x="24" y="100"/>
                                  <a:pt x="16" y="93"/>
                                  <a:pt x="10" y="86"/>
                                </a:cubicBezTo>
                                <a:moveTo>
                                  <a:pt x="60" y="64"/>
                                </a:moveTo>
                                <a:cubicBezTo>
                                  <a:pt x="60" y="64"/>
                                  <a:pt x="60" y="64"/>
                                  <a:pt x="60" y="64"/>
                                </a:cubicBezTo>
                                <a:cubicBezTo>
                                  <a:pt x="60" y="47"/>
                                  <a:pt x="49" y="37"/>
                                  <a:pt x="35" y="37"/>
                                </a:cubicBezTo>
                                <a:cubicBezTo>
                                  <a:pt x="22" y="37"/>
                                  <a:pt x="10" y="48"/>
                                  <a:pt x="10" y="64"/>
                                </a:cubicBezTo>
                                <a:cubicBezTo>
                                  <a:pt x="10" y="64"/>
                                  <a:pt x="10" y="64"/>
                                  <a:pt x="10" y="64"/>
                                </a:cubicBezTo>
                                <a:cubicBezTo>
                                  <a:pt x="10" y="80"/>
                                  <a:pt x="22" y="91"/>
                                  <a:pt x="35" y="91"/>
                                </a:cubicBezTo>
                                <a:cubicBezTo>
                                  <a:pt x="49" y="91"/>
                                  <a:pt x="60" y="81"/>
                                  <a:pt x="60" y="64"/>
                                </a:cubicBez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Freeform 37"/>
                        <wps:cNvSpPr>
                          <a:spLocks/>
                        </wps:cNvSpPr>
                        <wps:spPr bwMode="auto">
                          <a:xfrm>
                            <a:off x="86995" y="147955"/>
                            <a:ext cx="284480" cy="313690"/>
                          </a:xfrm>
                          <a:custGeom>
                            <a:avLst/>
                            <a:gdLst>
                              <a:gd name="T0" fmla="*/ 0 w 448"/>
                              <a:gd name="T1" fmla="*/ 0 h 494"/>
                              <a:gd name="T2" fmla="*/ 108 w 448"/>
                              <a:gd name="T3" fmla="*/ 0 h 494"/>
                              <a:gd name="T4" fmla="*/ 108 w 448"/>
                              <a:gd name="T5" fmla="*/ 215 h 494"/>
                              <a:gd name="T6" fmla="*/ 308 w 448"/>
                              <a:gd name="T7" fmla="*/ 0 h 494"/>
                              <a:gd name="T8" fmla="*/ 438 w 448"/>
                              <a:gd name="T9" fmla="*/ 0 h 494"/>
                              <a:gd name="T10" fmla="*/ 238 w 448"/>
                              <a:gd name="T11" fmla="*/ 209 h 494"/>
                              <a:gd name="T12" fmla="*/ 448 w 448"/>
                              <a:gd name="T13" fmla="*/ 494 h 494"/>
                              <a:gd name="T14" fmla="*/ 317 w 448"/>
                              <a:gd name="T15" fmla="*/ 494 h 494"/>
                              <a:gd name="T16" fmla="*/ 164 w 448"/>
                              <a:gd name="T17" fmla="*/ 283 h 494"/>
                              <a:gd name="T18" fmla="*/ 108 w 448"/>
                              <a:gd name="T19" fmla="*/ 343 h 494"/>
                              <a:gd name="T20" fmla="*/ 108 w 448"/>
                              <a:gd name="T21" fmla="*/ 494 h 494"/>
                              <a:gd name="T22" fmla="*/ 0 w 448"/>
                              <a:gd name="T23" fmla="*/ 494 h 494"/>
                              <a:gd name="T24" fmla="*/ 0 w 448"/>
                              <a:gd name="T25" fmla="*/ 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8" h="494">
                                <a:moveTo>
                                  <a:pt x="0" y="0"/>
                                </a:moveTo>
                                <a:lnTo>
                                  <a:pt x="108" y="0"/>
                                </a:lnTo>
                                <a:lnTo>
                                  <a:pt x="108" y="215"/>
                                </a:lnTo>
                                <a:lnTo>
                                  <a:pt x="308" y="0"/>
                                </a:lnTo>
                                <a:lnTo>
                                  <a:pt x="438" y="0"/>
                                </a:lnTo>
                                <a:lnTo>
                                  <a:pt x="238" y="209"/>
                                </a:lnTo>
                                <a:lnTo>
                                  <a:pt x="448" y="494"/>
                                </a:lnTo>
                                <a:lnTo>
                                  <a:pt x="317" y="494"/>
                                </a:lnTo>
                                <a:lnTo>
                                  <a:pt x="164" y="283"/>
                                </a:lnTo>
                                <a:lnTo>
                                  <a:pt x="108" y="343"/>
                                </a:lnTo>
                                <a:lnTo>
                                  <a:pt x="108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0F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Freeform 38"/>
                        <wps:cNvSpPr>
                          <a:spLocks noEditPoints="1"/>
                        </wps:cNvSpPr>
                        <wps:spPr bwMode="auto">
                          <a:xfrm>
                            <a:off x="365760" y="142240"/>
                            <a:ext cx="332740" cy="324485"/>
                          </a:xfrm>
                          <a:custGeom>
                            <a:avLst/>
                            <a:gdLst>
                              <a:gd name="T0" fmla="*/ 0 w 363"/>
                              <a:gd name="T1" fmla="*/ 178 h 353"/>
                              <a:gd name="T2" fmla="*/ 0 w 363"/>
                              <a:gd name="T3" fmla="*/ 177 h 353"/>
                              <a:gd name="T4" fmla="*/ 182 w 363"/>
                              <a:gd name="T5" fmla="*/ 0 h 353"/>
                              <a:gd name="T6" fmla="*/ 363 w 363"/>
                              <a:gd name="T7" fmla="*/ 176 h 353"/>
                              <a:gd name="T8" fmla="*/ 363 w 363"/>
                              <a:gd name="T9" fmla="*/ 177 h 353"/>
                              <a:gd name="T10" fmla="*/ 181 w 363"/>
                              <a:gd name="T11" fmla="*/ 353 h 353"/>
                              <a:gd name="T12" fmla="*/ 0 w 363"/>
                              <a:gd name="T13" fmla="*/ 178 h 353"/>
                              <a:gd name="T14" fmla="*/ 285 w 363"/>
                              <a:gd name="T15" fmla="*/ 178 h 353"/>
                              <a:gd name="T16" fmla="*/ 285 w 363"/>
                              <a:gd name="T17" fmla="*/ 177 h 353"/>
                              <a:gd name="T18" fmla="*/ 181 w 363"/>
                              <a:gd name="T19" fmla="*/ 69 h 353"/>
                              <a:gd name="T20" fmla="*/ 79 w 363"/>
                              <a:gd name="T21" fmla="*/ 176 h 353"/>
                              <a:gd name="T22" fmla="*/ 79 w 363"/>
                              <a:gd name="T23" fmla="*/ 177 h 353"/>
                              <a:gd name="T24" fmla="*/ 182 w 363"/>
                              <a:gd name="T25" fmla="*/ 284 h 353"/>
                              <a:gd name="T26" fmla="*/ 285 w 363"/>
                              <a:gd name="T27" fmla="*/ 178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63" h="353">
                                <a:moveTo>
                                  <a:pt x="0" y="178"/>
                                </a:moveTo>
                                <a:cubicBezTo>
                                  <a:pt x="0" y="177"/>
                                  <a:pt x="0" y="177"/>
                                  <a:pt x="0" y="177"/>
                                </a:cubicBezTo>
                                <a:cubicBezTo>
                                  <a:pt x="0" y="80"/>
                                  <a:pt x="77" y="0"/>
                                  <a:pt x="182" y="0"/>
                                </a:cubicBezTo>
                                <a:cubicBezTo>
                                  <a:pt x="288" y="0"/>
                                  <a:pt x="363" y="79"/>
                                  <a:pt x="363" y="176"/>
                                </a:cubicBezTo>
                                <a:cubicBezTo>
                                  <a:pt x="363" y="177"/>
                                  <a:pt x="363" y="177"/>
                                  <a:pt x="363" y="177"/>
                                </a:cubicBezTo>
                                <a:cubicBezTo>
                                  <a:pt x="363" y="274"/>
                                  <a:pt x="287" y="353"/>
                                  <a:pt x="181" y="353"/>
                                </a:cubicBezTo>
                                <a:cubicBezTo>
                                  <a:pt x="76" y="353"/>
                                  <a:pt x="0" y="275"/>
                                  <a:pt x="0" y="178"/>
                                </a:cubicBezTo>
                                <a:moveTo>
                                  <a:pt x="285" y="178"/>
                                </a:moveTo>
                                <a:cubicBezTo>
                                  <a:pt x="285" y="177"/>
                                  <a:pt x="285" y="177"/>
                                  <a:pt x="285" y="177"/>
                                </a:cubicBezTo>
                                <a:cubicBezTo>
                                  <a:pt x="285" y="118"/>
                                  <a:pt x="242" y="69"/>
                                  <a:pt x="181" y="69"/>
                                </a:cubicBezTo>
                                <a:cubicBezTo>
                                  <a:pt x="121" y="69"/>
                                  <a:pt x="79" y="117"/>
                                  <a:pt x="79" y="176"/>
                                </a:cubicBezTo>
                                <a:cubicBezTo>
                                  <a:pt x="79" y="177"/>
                                  <a:pt x="79" y="177"/>
                                  <a:pt x="79" y="177"/>
                                </a:cubicBezTo>
                                <a:cubicBezTo>
                                  <a:pt x="79" y="235"/>
                                  <a:pt x="122" y="284"/>
                                  <a:pt x="182" y="284"/>
                                </a:cubicBezTo>
                                <a:cubicBezTo>
                                  <a:pt x="243" y="284"/>
                                  <a:pt x="285" y="236"/>
                                  <a:pt x="285" y="178"/>
                                </a:cubicBezTo>
                              </a:path>
                            </a:pathLst>
                          </a:custGeom>
                          <a:solidFill>
                            <a:srgbClr val="D70F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Freeform 39"/>
                        <wps:cNvSpPr>
                          <a:spLocks/>
                        </wps:cNvSpPr>
                        <wps:spPr bwMode="auto">
                          <a:xfrm>
                            <a:off x="756920" y="147955"/>
                            <a:ext cx="313055" cy="313690"/>
                          </a:xfrm>
                          <a:custGeom>
                            <a:avLst/>
                            <a:gdLst>
                              <a:gd name="T0" fmla="*/ 0 w 493"/>
                              <a:gd name="T1" fmla="*/ 0 h 494"/>
                              <a:gd name="T2" fmla="*/ 116 w 493"/>
                              <a:gd name="T3" fmla="*/ 0 h 494"/>
                              <a:gd name="T4" fmla="*/ 246 w 493"/>
                              <a:gd name="T5" fmla="*/ 208 h 494"/>
                              <a:gd name="T6" fmla="*/ 376 w 493"/>
                              <a:gd name="T7" fmla="*/ 0 h 494"/>
                              <a:gd name="T8" fmla="*/ 493 w 493"/>
                              <a:gd name="T9" fmla="*/ 0 h 494"/>
                              <a:gd name="T10" fmla="*/ 493 w 493"/>
                              <a:gd name="T11" fmla="*/ 494 h 494"/>
                              <a:gd name="T12" fmla="*/ 384 w 493"/>
                              <a:gd name="T13" fmla="*/ 494 h 494"/>
                              <a:gd name="T14" fmla="*/ 384 w 493"/>
                              <a:gd name="T15" fmla="*/ 170 h 494"/>
                              <a:gd name="T16" fmla="*/ 246 w 493"/>
                              <a:gd name="T17" fmla="*/ 382 h 494"/>
                              <a:gd name="T18" fmla="*/ 243 w 493"/>
                              <a:gd name="T19" fmla="*/ 382 h 494"/>
                              <a:gd name="T20" fmla="*/ 106 w 493"/>
                              <a:gd name="T21" fmla="*/ 173 h 494"/>
                              <a:gd name="T22" fmla="*/ 106 w 493"/>
                              <a:gd name="T23" fmla="*/ 494 h 494"/>
                              <a:gd name="T24" fmla="*/ 0 w 493"/>
                              <a:gd name="T25" fmla="*/ 494 h 494"/>
                              <a:gd name="T26" fmla="*/ 0 w 493"/>
                              <a:gd name="T27" fmla="*/ 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93" h="494">
                                <a:moveTo>
                                  <a:pt x="0" y="0"/>
                                </a:moveTo>
                                <a:lnTo>
                                  <a:pt x="116" y="0"/>
                                </a:lnTo>
                                <a:lnTo>
                                  <a:pt x="246" y="208"/>
                                </a:lnTo>
                                <a:lnTo>
                                  <a:pt x="376" y="0"/>
                                </a:lnTo>
                                <a:lnTo>
                                  <a:pt x="493" y="0"/>
                                </a:lnTo>
                                <a:lnTo>
                                  <a:pt x="493" y="494"/>
                                </a:lnTo>
                                <a:lnTo>
                                  <a:pt x="384" y="494"/>
                                </a:lnTo>
                                <a:lnTo>
                                  <a:pt x="384" y="170"/>
                                </a:lnTo>
                                <a:lnTo>
                                  <a:pt x="246" y="382"/>
                                </a:lnTo>
                                <a:lnTo>
                                  <a:pt x="243" y="382"/>
                                </a:lnTo>
                                <a:lnTo>
                                  <a:pt x="106" y="173"/>
                                </a:lnTo>
                                <a:lnTo>
                                  <a:pt x="106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0F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Freeform 40"/>
                        <wps:cNvSpPr>
                          <a:spLocks noEditPoints="1"/>
                        </wps:cNvSpPr>
                        <wps:spPr bwMode="auto">
                          <a:xfrm>
                            <a:off x="1146810" y="147955"/>
                            <a:ext cx="264795" cy="313690"/>
                          </a:xfrm>
                          <a:custGeom>
                            <a:avLst/>
                            <a:gdLst>
                              <a:gd name="T0" fmla="*/ 0 w 290"/>
                              <a:gd name="T1" fmla="*/ 0 h 342"/>
                              <a:gd name="T2" fmla="*/ 158 w 290"/>
                              <a:gd name="T3" fmla="*/ 0 h 342"/>
                              <a:gd name="T4" fmla="*/ 248 w 290"/>
                              <a:gd name="T5" fmla="*/ 30 h 342"/>
                              <a:gd name="T6" fmla="*/ 271 w 290"/>
                              <a:gd name="T7" fmla="*/ 88 h 342"/>
                              <a:gd name="T8" fmla="*/ 271 w 290"/>
                              <a:gd name="T9" fmla="*/ 89 h 342"/>
                              <a:gd name="T10" fmla="*/ 226 w 290"/>
                              <a:gd name="T11" fmla="*/ 163 h 342"/>
                              <a:gd name="T12" fmla="*/ 290 w 290"/>
                              <a:gd name="T13" fmla="*/ 247 h 342"/>
                              <a:gd name="T14" fmla="*/ 290 w 290"/>
                              <a:gd name="T15" fmla="*/ 248 h 342"/>
                              <a:gd name="T16" fmla="*/ 162 w 290"/>
                              <a:gd name="T17" fmla="*/ 342 h 342"/>
                              <a:gd name="T18" fmla="*/ 0 w 290"/>
                              <a:gd name="T19" fmla="*/ 342 h 342"/>
                              <a:gd name="T20" fmla="*/ 0 w 290"/>
                              <a:gd name="T21" fmla="*/ 0 h 342"/>
                              <a:gd name="T22" fmla="*/ 196 w 290"/>
                              <a:gd name="T23" fmla="*/ 101 h 342"/>
                              <a:gd name="T24" fmla="*/ 147 w 290"/>
                              <a:gd name="T25" fmla="*/ 66 h 342"/>
                              <a:gd name="T26" fmla="*/ 73 w 290"/>
                              <a:gd name="T27" fmla="*/ 66 h 342"/>
                              <a:gd name="T28" fmla="*/ 73 w 290"/>
                              <a:gd name="T29" fmla="*/ 138 h 342"/>
                              <a:gd name="T30" fmla="*/ 142 w 290"/>
                              <a:gd name="T31" fmla="*/ 138 h 342"/>
                              <a:gd name="T32" fmla="*/ 196 w 290"/>
                              <a:gd name="T33" fmla="*/ 102 h 342"/>
                              <a:gd name="T34" fmla="*/ 196 w 290"/>
                              <a:gd name="T35" fmla="*/ 101 h 342"/>
                              <a:gd name="T36" fmla="*/ 160 w 290"/>
                              <a:gd name="T37" fmla="*/ 200 h 342"/>
                              <a:gd name="T38" fmla="*/ 73 w 290"/>
                              <a:gd name="T39" fmla="*/ 200 h 342"/>
                              <a:gd name="T40" fmla="*/ 73 w 290"/>
                              <a:gd name="T41" fmla="*/ 276 h 342"/>
                              <a:gd name="T42" fmla="*/ 162 w 290"/>
                              <a:gd name="T43" fmla="*/ 276 h 342"/>
                              <a:gd name="T44" fmla="*/ 215 w 290"/>
                              <a:gd name="T45" fmla="*/ 239 h 342"/>
                              <a:gd name="T46" fmla="*/ 215 w 290"/>
                              <a:gd name="T47" fmla="*/ 238 h 342"/>
                              <a:gd name="T48" fmla="*/ 160 w 290"/>
                              <a:gd name="T49" fmla="*/ 200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0" h="342">
                                <a:moveTo>
                                  <a:pt x="0" y="0"/>
                                </a:moveTo>
                                <a:cubicBezTo>
                                  <a:pt x="158" y="0"/>
                                  <a:pt x="158" y="0"/>
                                  <a:pt x="158" y="0"/>
                                </a:cubicBezTo>
                                <a:cubicBezTo>
                                  <a:pt x="197" y="0"/>
                                  <a:pt x="228" y="11"/>
                                  <a:pt x="248" y="30"/>
                                </a:cubicBezTo>
                                <a:cubicBezTo>
                                  <a:pt x="263" y="46"/>
                                  <a:pt x="271" y="65"/>
                                  <a:pt x="271" y="88"/>
                                </a:cubicBezTo>
                                <a:cubicBezTo>
                                  <a:pt x="271" y="89"/>
                                  <a:pt x="271" y="89"/>
                                  <a:pt x="271" y="89"/>
                                </a:cubicBezTo>
                                <a:cubicBezTo>
                                  <a:pt x="271" y="128"/>
                                  <a:pt x="251" y="149"/>
                                  <a:pt x="226" y="163"/>
                                </a:cubicBezTo>
                                <a:cubicBezTo>
                                  <a:pt x="266" y="178"/>
                                  <a:pt x="290" y="201"/>
                                  <a:pt x="290" y="247"/>
                                </a:cubicBezTo>
                                <a:cubicBezTo>
                                  <a:pt x="290" y="248"/>
                                  <a:pt x="290" y="248"/>
                                  <a:pt x="290" y="248"/>
                                </a:cubicBezTo>
                                <a:cubicBezTo>
                                  <a:pt x="290" y="310"/>
                                  <a:pt x="239" y="342"/>
                                  <a:pt x="162" y="342"/>
                                </a:cubicBezTo>
                                <a:cubicBezTo>
                                  <a:pt x="0" y="342"/>
                                  <a:pt x="0" y="342"/>
                                  <a:pt x="0" y="342"/>
                                </a:cubicBezTo>
                                <a:lnTo>
                                  <a:pt x="0" y="0"/>
                                </a:lnTo>
                                <a:close/>
                                <a:moveTo>
                                  <a:pt x="196" y="101"/>
                                </a:moveTo>
                                <a:cubicBezTo>
                                  <a:pt x="196" y="78"/>
                                  <a:pt x="179" y="66"/>
                                  <a:pt x="147" y="66"/>
                                </a:cubicBezTo>
                                <a:cubicBezTo>
                                  <a:pt x="73" y="66"/>
                                  <a:pt x="73" y="66"/>
                                  <a:pt x="73" y="66"/>
                                </a:cubicBezTo>
                                <a:cubicBezTo>
                                  <a:pt x="73" y="138"/>
                                  <a:pt x="73" y="138"/>
                                  <a:pt x="73" y="138"/>
                                </a:cubicBezTo>
                                <a:cubicBezTo>
                                  <a:pt x="142" y="138"/>
                                  <a:pt x="142" y="138"/>
                                  <a:pt x="142" y="138"/>
                                </a:cubicBezTo>
                                <a:cubicBezTo>
                                  <a:pt x="175" y="138"/>
                                  <a:pt x="196" y="127"/>
                                  <a:pt x="196" y="102"/>
                                </a:cubicBezTo>
                                <a:lnTo>
                                  <a:pt x="196" y="101"/>
                                </a:lnTo>
                                <a:close/>
                                <a:moveTo>
                                  <a:pt x="160" y="200"/>
                                </a:moveTo>
                                <a:cubicBezTo>
                                  <a:pt x="73" y="200"/>
                                  <a:pt x="73" y="200"/>
                                  <a:pt x="73" y="200"/>
                                </a:cubicBezTo>
                                <a:cubicBezTo>
                                  <a:pt x="73" y="276"/>
                                  <a:pt x="73" y="276"/>
                                  <a:pt x="73" y="276"/>
                                </a:cubicBezTo>
                                <a:cubicBezTo>
                                  <a:pt x="162" y="276"/>
                                  <a:pt x="162" y="276"/>
                                  <a:pt x="162" y="276"/>
                                </a:cubicBezTo>
                                <a:cubicBezTo>
                                  <a:pt x="195" y="276"/>
                                  <a:pt x="215" y="264"/>
                                  <a:pt x="215" y="239"/>
                                </a:cubicBezTo>
                                <a:cubicBezTo>
                                  <a:pt x="215" y="238"/>
                                  <a:pt x="215" y="238"/>
                                  <a:pt x="215" y="238"/>
                                </a:cubicBezTo>
                                <a:cubicBezTo>
                                  <a:pt x="215" y="215"/>
                                  <a:pt x="198" y="200"/>
                                  <a:pt x="160" y="200"/>
                                </a:cubicBezTo>
                              </a:path>
                            </a:pathLst>
                          </a:custGeom>
                          <a:solidFill>
                            <a:srgbClr val="D70F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Freeform 41"/>
                        <wps:cNvSpPr>
                          <a:spLocks/>
                        </wps:cNvSpPr>
                        <wps:spPr bwMode="auto">
                          <a:xfrm>
                            <a:off x="1610360" y="147955"/>
                            <a:ext cx="259715" cy="313690"/>
                          </a:xfrm>
                          <a:custGeom>
                            <a:avLst/>
                            <a:gdLst>
                              <a:gd name="T0" fmla="*/ 150 w 409"/>
                              <a:gd name="T1" fmla="*/ 100 h 494"/>
                              <a:gd name="T2" fmla="*/ 0 w 409"/>
                              <a:gd name="T3" fmla="*/ 100 h 494"/>
                              <a:gd name="T4" fmla="*/ 0 w 409"/>
                              <a:gd name="T5" fmla="*/ 0 h 494"/>
                              <a:gd name="T6" fmla="*/ 409 w 409"/>
                              <a:gd name="T7" fmla="*/ 0 h 494"/>
                              <a:gd name="T8" fmla="*/ 409 w 409"/>
                              <a:gd name="T9" fmla="*/ 100 h 494"/>
                              <a:gd name="T10" fmla="*/ 260 w 409"/>
                              <a:gd name="T11" fmla="*/ 100 h 494"/>
                              <a:gd name="T12" fmla="*/ 260 w 409"/>
                              <a:gd name="T13" fmla="*/ 494 h 494"/>
                              <a:gd name="T14" fmla="*/ 150 w 409"/>
                              <a:gd name="T15" fmla="*/ 494 h 494"/>
                              <a:gd name="T16" fmla="*/ 150 w 409"/>
                              <a:gd name="T17" fmla="*/ 10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9" h="494">
                                <a:moveTo>
                                  <a:pt x="150" y="100"/>
                                </a:moveTo>
                                <a:lnTo>
                                  <a:pt x="0" y="100"/>
                                </a:lnTo>
                                <a:lnTo>
                                  <a:pt x="0" y="0"/>
                                </a:lnTo>
                                <a:lnTo>
                                  <a:pt x="409" y="0"/>
                                </a:lnTo>
                                <a:lnTo>
                                  <a:pt x="409" y="100"/>
                                </a:lnTo>
                                <a:lnTo>
                                  <a:pt x="260" y="100"/>
                                </a:lnTo>
                                <a:lnTo>
                                  <a:pt x="260" y="494"/>
                                </a:lnTo>
                                <a:lnTo>
                                  <a:pt x="150" y="494"/>
                                </a:lnTo>
                                <a:lnTo>
                                  <a:pt x="15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0F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473835" y="391795"/>
                            <a:ext cx="69215" cy="69850"/>
                          </a:xfrm>
                          <a:prstGeom prst="rect">
                            <a:avLst/>
                          </a:prstGeom>
                          <a:solidFill>
                            <a:srgbClr val="D70F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473835" y="147955"/>
                            <a:ext cx="69215" cy="68580"/>
                          </a:xfrm>
                          <a:prstGeom prst="rect">
                            <a:avLst/>
                          </a:prstGeom>
                          <a:solidFill>
                            <a:srgbClr val="D70F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473835" y="269875"/>
                            <a:ext cx="69215" cy="69215"/>
                          </a:xfrm>
                          <a:prstGeom prst="rect">
                            <a:avLst/>
                          </a:prstGeom>
                          <a:solidFill>
                            <a:srgbClr val="D70F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9F1F2E" id="RapportForsideLogo" o:spid="_x0000_s1026" style="position:absolute;margin-left:417pt;margin-top:748.2pt;width:140.3pt;height:45.9pt;z-index:251665408;mso-position-horizontal-relative:page;mso-position-vertical-relative:page;mso-width-relative:margin;mso-height-relative:margin" coordorigin="869,1422" coordsize="17830,5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">
                <o:lock v:ext="edit" aspectratio="t"/>
                <v:shape id="Freeform 13" o:spid="_x0000_s1027" style="position:absolute;left:876;top:6381;width:736;height:870;visibility:visible;mso-wrap-style:square;v-text-anchor:top" coordsize="116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" path="m,l15,r,82l94,r20,l55,61r61,76l97,137,45,71,15,100r,37l,137,,xe" fillcolor="#010202" stroked="f">
                  <v:path arrowok="t" o:connecttype="custom" o:connectlocs="0,0;9525,0;9525,52070;59690,0;72390,0;34925,38735;73660,86995;61595,86995;28575,45085;9525,63500;9525,86995;0,86995;0,0" o:connectangles="0,0,0,0,0,0,0,0,0,0,0,0,0"/>
                </v:shape>
                <v:shape id="Freeform 14" o:spid="_x0000_s1028" style="position:absolute;left:1676;top:6591;width:667;height:679;visibility:visible;mso-wrap-style:square;v-text-anchor:top" coordsize="73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" path="m,37v,,,,,c,17,16,,37,,58,,73,17,73,37v,,,,,c73,57,58,74,36,74,15,74,,57,,37t62,c62,37,62,37,62,37,62,22,51,10,36,10,21,10,11,22,11,37v,,,,,c11,52,22,64,37,64,52,64,62,52,62,37e" fillcolor="#010202" stroked="f">
                  <v:path arrowok="t" o:connecttype="custom" o:connectlocs="0,33973;0,33973;33794,0;66675,33973;66675,33973;32881,67945;0,33973;56628,33973;56628,33973;32881,9182;10047,33973;10047,33973;33794,58763;56628,33973" o:connectangles="0,0,0,0,0,0,0,0,0,0,0,0,0,0"/>
                  <o:lock v:ext="edit" verticies="t"/>
                </v:shape>
                <v:shape id="Freeform 15" o:spid="_x0000_s1029" style="position:absolute;left:2514;top:6591;width:972;height:660;visibility:visible;mso-wrap-style:square;v-text-anchor:top" coordsize="10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" path="m,2v10,,10,,10,c10,14,10,14,10,14,15,7,21,,33,,44,,52,6,56,14,61,7,68,,80,v16,,26,11,26,29c106,72,106,72,106,72v-10,,-10,,-10,c96,31,96,31,96,31,96,17,89,10,78,10,67,10,58,18,58,32v,40,,40,,40c48,72,48,72,48,72v,-41,,-41,,-41c48,18,41,10,30,10,19,10,10,19,10,32v,40,,40,,40c,72,,72,,72l,2xe" fillcolor="#010202" stroked="f">
                  <v:path arrowok="t" o:connecttype="custom" o:connectlocs="0,1834;9166,1834;9166,12841;30246,0;51327,12841;73325,0;97155,26599;97155,66040;87989,66040;87989,28434;71491,9172;53160,29351;53160,66040;43995,66040;43995,28434;27497,9172;9166,29351;9166,66040;0,66040;0,1834" o:connectangles="0,0,0,0,0,0,0,0,0,0,0,0,0,0,0,0,0,0,0,0"/>
                </v:shape>
                <v:shape id="Freeform 16" o:spid="_x0000_s1030" style="position:absolute;left:3695;top:6591;width:972;height:660;visibility:visible;mso-wrap-style:square;v-text-anchor:top" coordsize="10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" path="m,2v10,,10,,10,c10,14,10,14,10,14,15,7,21,,33,,44,,52,6,55,14,60,7,68,,80,v16,,26,11,26,29c106,72,106,72,106,72v-10,,-10,,-10,c96,31,96,31,96,31,96,17,89,10,77,10,67,10,58,18,58,32v,40,,40,,40c48,72,48,72,48,72v,-41,,-41,,-41c48,18,41,10,30,10,19,10,10,19,10,32v,40,,40,,40c,72,,72,,72l,2xe" fillcolor="#010202" stroked="f">
                  <v:path arrowok="t" o:connecttype="custom" o:connectlocs="0,1834;9166,1834;9166,12841;30246,0;50411,12841;73325,0;97155,26599;97155,66040;87989,66040;87989,28434;70575,9172;53160,29351;53160,66040;43995,66040;43995,28434;27497,9172;9166,29351;9166,66040;0,66040;0,1834" o:connectangles="0,0,0,0,0,0,0,0,0,0,0,0,0,0,0,0,0,0,0,0"/>
                </v:shape>
                <v:shape id="Freeform 17" o:spid="_x0000_s1031" style="position:absolute;left:4870;top:6610;width:559;height:654;visibility:visible;mso-wrap-style:square;v-text-anchor:top" coordsize="6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" path="m,43c,,,,,,10,,10,,10,v,41,,41,,41c10,54,17,62,29,62v12,,21,-9,21,-22c50,,50,,50,,61,,61,,61,v,70,,70,,70c50,70,50,70,50,70v,-12,,-12,,-12c46,65,39,71,26,71,10,71,,60,,43e" fillcolor="#010202" stroked="f">
                  <v:path arrowok="t" o:connecttype="custom" o:connectlocs="0,39611;0,0;9161,0;9161,37769;26566,57114;45803,36848;45803,0;55880,0;55880,64484;45803,64484;45803,53429;23818,65405;0,39611" o:connectangles="0,0,0,0,0,0,0,0,0,0,0,0,0"/>
                </v:shape>
                <v:shape id="Freeform 18" o:spid="_x0000_s1032" style="position:absolute;left:5638;top:6591;width:559;height:660;visibility:visible;mso-wrap-style:square;v-text-anchor:top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" path="m,2v11,,11,,11,c11,14,11,14,11,14,15,6,23,,35,,52,,61,12,61,28v,44,,44,,44c51,72,51,72,51,72v,-41,,-41,,-41c51,18,44,10,32,10,20,10,11,19,11,32v,40,,40,,40c,72,,72,,72l,2xe" fillcolor="#010202" stroked="f">
                  <v:path arrowok="t" o:connecttype="custom" o:connectlocs="0,1834;10077,1834;10077,12841;32062,0;55880,25682;55880,66040;46719,66040;46719,28434;29314,9172;10077,29351;10077,66040;0,66040;0,1834" o:connectangles="0,0,0,0,0,0,0,0,0,0,0,0,0"/>
                </v:shape>
                <v:shape id="Freeform 19" o:spid="_x0000_s1033" style="position:absolute;left:6362;top:6591;width:610;height:679;visibility:visible;mso-wrap-style:square;v-text-anchor:top" coordsize="6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" path="m36,64v9,,16,-3,22,-9c64,60,64,60,64,60,57,68,49,74,35,74,16,74,,59,,37,,17,15,,34,,55,,67,17,67,38v,,,2,-1,3c11,41,11,41,11,41v1,15,12,23,25,23m56,33c55,20,47,9,34,9,22,9,12,19,11,33r45,xe" fillcolor="#010202" stroked="f">
                  <v:path arrowok="t" o:connecttype="custom" o:connectlocs="32755,58763;52771,50500;58230,55091;31845,67945;0,33973;30935,0;60960,34891;60050,37645;10008,37645;32755,58763;50952,30300;30935,8264;10008,30300;50952,30300" o:connectangles="0,0,0,0,0,0,0,0,0,0,0,0,0,0"/>
                  <o:lock v:ext="edit" verticies="t"/>
                </v:shape>
                <v:shape id="Freeform 20" o:spid="_x0000_s1034" style="position:absolute;left:7137;top:6591;width:356;height:660;visibility:visible;mso-wrap-style:square;v-text-anchor:top" coordsize="3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" path="m,2v10,,10,,10,c10,20,10,20,10,20,16,9,26,,39,1v,11,,11,,11c38,12,38,12,38,12,23,12,10,23,10,44v,28,,28,,28c,72,,72,,72l,2xe" fillcolor="#010202" stroked="f">
                  <v:path arrowok="t" o:connecttype="custom" o:connectlocs="0,1834;9118,1834;9118,18344;35560,917;35560,11007;34648,11007;9118,40358;9118,66040;0,66040;0,1834" o:connectangles="0,0,0,0,0,0,0,0,0,0"/>
                </v:shape>
                <v:shape id="Freeform 21" o:spid="_x0000_s1035" style="position:absolute;left:7639;top:6591;width:558;height:660;visibility:visible;mso-wrap-style:square;v-text-anchor:top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" path="m,2v10,,10,,10,c10,14,10,14,10,14,15,6,22,,34,,51,,61,12,61,28v,44,,44,,44c51,72,51,72,51,72v,-41,,-41,,-41c51,18,44,10,31,10,19,10,10,19,10,32v,40,,40,,40c,72,,72,,72l,2xe" fillcolor="#010202" stroked="f">
                  <v:path arrowok="t" o:connecttype="custom" o:connectlocs="0,1834;9161,1834;9161,12841;31146,0;55880,25682;55880,66040;46719,66040;46719,28434;28398,9172;9161,29351;9161,66040;0,66040;0,1834" o:connectangles="0,0,0,0,0,0,0,0,0,0,0,0,0"/>
                </v:shape>
                <v:shape id="Freeform 22" o:spid="_x0000_s1036" style="position:absolute;left:8362;top:6591;width:604;height:679;visibility:visible;mso-wrap-style:square;v-text-anchor:top" coordsize="6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" path="m35,64v10,,17,-3,22,-9c64,60,64,60,64,60,57,68,48,74,35,74,16,74,,59,,37,,17,14,,34,,54,,66,17,66,38v,,,2,,3c11,41,11,41,11,41v1,15,12,23,24,23m56,33c54,20,47,9,33,9,21,9,12,19,11,33r45,xe" fillcolor="#010202" stroked="f">
                  <v:path arrowok="t" o:connecttype="custom" o:connectlocs="31991,58763;52099,50500;58497,55091;31991,67945;0,33973;31077,0;60325,34891;60325,37645;10054,37645;31991,58763;51185,30300;30163,8264;10054,30300;51185,30300" o:connectangles="0,0,0,0,0,0,0,0,0,0,0,0,0,0"/>
                  <o:lock v:ext="edit" verticies="t"/>
                </v:shape>
                <v:shape id="Freeform 23" o:spid="_x0000_s1037" style="position:absolute;left:9086;top:6604;width:496;height:660;visibility:visible;mso-wrap-style:square;v-text-anchor:top" coordsize="5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" path="m,62c5,55,5,55,5,55v8,5,16,8,24,8c38,63,44,59,44,52v,,,,,c44,45,35,42,26,40,15,37,3,33,3,20v,,,,,c3,8,13,,27,v8,,18,3,25,7c47,15,47,15,47,15,41,11,33,8,27,8,18,8,13,13,13,19v,,,,,c13,26,22,28,31,31v11,3,23,7,23,20c54,51,54,51,54,51,54,65,43,72,29,72,19,72,8,68,,62e" fillcolor="#010202" stroked="f">
                  <v:path arrowok="t" o:connecttype="custom" o:connectlocs="0,56868;4586,50447;26599,57785;40358,47696;40358,47696;23848,36689;2752,18344;2752,18344;24765,0;47696,6421;43109,13758;24765,7338;11924,17427;11924,17427;28434,28434;49530,46778;49530,46778;26599,66040;0,56868" o:connectangles="0,0,0,0,0,0,0,0,0,0,0,0,0,0,0,0,0,0,0"/>
                </v:shape>
                <v:shape id="Freeform 24" o:spid="_x0000_s1038" style="position:absolute;left:10128;top:6362;width:108;height:889;visibility:visible;mso-wrap-style:square;v-text-anchor:top" coordsize="1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" path="m,l17,r,17l,17,,xm2,39r14,l16,140r-14,l2,39xe" fillcolor="#010202" stroked="f">
                  <v:path arrowok="t" o:connecttype="custom" o:connectlocs="0,0;10795,0;10795,10795;0,10795;0,0;1270,24765;10160,24765;10160,88900;1270,88900;1270,24765" o:connectangles="0,0,0,0,0,0,0,0,0,0"/>
                  <o:lock v:ext="edit" verticies="t"/>
                </v:shape>
                <v:shape id="Freeform 25" o:spid="_x0000_s1039" style="position:absolute;left:10394;top:6419;width:394;height:845;visibility:visible;mso-wrap-style:square;v-text-anchor:top" coordsize="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" path="m10,72v,-42,,-42,,-42c,30,,30,,30,,21,,21,,21v10,,10,,10,c10,,10,,10,,20,,20,,20,v,21,,21,,21c43,21,43,21,43,21v,9,,9,,9c20,30,20,30,20,30v,41,,41,,41c20,80,25,83,32,83v4,,7,-1,10,-3c42,89,42,89,42,89v-3,2,-7,3,-12,3c18,92,10,87,10,72e" fillcolor="#010202" stroked="f">
                  <v:path arrowok="t" o:connecttype="custom" o:connectlocs="9156,66095;9156,27540;0,27540;0,19278;9156,19278;9156,0;18312,0;18312,19278;39370,19278;39370,27540;18312,27540;18312,65177;29299,76193;38454,73439;38454,81701;27467,84455;9156,66095" o:connectangles="0,0,0,0,0,0,0,0,0,0,0,0,0,0,0,0,0"/>
                </v:shape>
                <v:rect id="Rectangle 26" o:spid="_x0000_s1040" style="position:absolute;left:10928;top:6832;width:343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" fillcolor="#010202" stroked="f">
                  <v:textbox inset="0,0,0,0"/>
                </v:rect>
                <v:shape id="Freeform 27" o:spid="_x0000_s1041" style="position:absolute;left:11410;top:6337;width:381;height:914;visibility:visible;mso-wrap-style:square;v-text-anchor:top" coordsize="4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" path="m9,39c,39,,39,,39,,30,,30,,30v9,,9,,9,c9,24,9,24,9,24,9,16,11,10,15,6,19,2,24,,30,v5,,9,1,12,2c42,11,42,11,42,11,38,10,35,10,32,10v-8,,-12,4,-12,14c20,30,20,30,20,30v22,,22,,22,c42,39,42,39,42,39v-22,,-22,,-22,c20,100,20,100,20,100v-11,,-11,,-11,l9,39xe" fillcolor="#010202" stroked="f">
                  <v:path arrowok="t" o:connecttype="custom" o:connectlocs="8164,35662;0,35662;0,27432;8164,27432;8164,21946;13607,5486;27214,0;38100,1829;38100,10058;29029,9144;18143,21946;18143,27432;38100,27432;38100,35662;18143,35662;18143,91440;8164,91440;8164,35662" o:connectangles="0,0,0,0,0,0,0,0,0,0,0,0,0,0,0,0,0,0"/>
                </v:shape>
                <v:shape id="Freeform 28" o:spid="_x0000_s1042" style="position:absolute;left:11849;top:6591;width:1060;height:679;visibility:visible;mso-wrap-style:square;v-text-anchor:top" coordsize="11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" path="m,52c,51,,51,,51,,36,12,28,29,28v9,,14,2,21,3c50,29,50,29,50,29,50,17,42,10,30,10v-8,,-14,2,-21,5c6,7,6,7,6,7,14,3,21,1,31,1v13,,22,5,26,15c62,7,72,,84,v20,,32,17,32,38c116,38,116,40,116,41v-56,,-56,,-56,c62,56,73,64,85,64v10,,16,-3,22,-9c114,60,114,60,114,60,107,68,98,74,85,74,73,74,63,68,57,59,49,67,37,73,26,73,13,73,,66,,52t53,1c51,48,50,44,50,39,45,38,38,37,30,37,18,37,10,42,10,51v,,,,,c10,60,19,65,28,65v12,,18,-5,25,-12m105,33c104,20,97,9,83,9,71,9,62,19,60,33r45,xe" fillcolor="#010202" stroked="f">
                  <v:path arrowok="t" o:connecttype="custom" o:connectlocs="0,47745;0,46827;26511,25709;45709,28463;45709,26627;27425,9182;8228,13773;5485,6427;28340,918;52108,14691;76791,0;106045,34891;106045,37645;54851,37645;77705,58763;97817,50500;104217,55091;77705,67945;52108,54172;23769,67027;0,47745;48452,48663;45709,35809;27425,33973;9142,46827;9142,46827;25597,59681;48452,48663;95989,30300;75877,8264;54851,30300;95989,30300" o:connectangles="0,0,0,0,0,0,0,0,0,0,0,0,0,0,0,0,0,0,0,0,0,0,0,0,0,0,0,0,0,0,0,0"/>
                  <o:lock v:ext="edit" verticies="t"/>
                </v:shape>
                <v:rect id="Rectangle 29" o:spid="_x0000_s1043" style="position:absolute;left:13087;top:6343;width:95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" fillcolor="#010202" stroked="f">
                  <v:textbox inset="0,0,0,0"/>
                </v:rect>
                <v:rect id="Rectangle 30" o:spid="_x0000_s1044" style="position:absolute;left:13411;top:6343;width:95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" fillcolor="#010202" stroked="f">
                  <v:textbox inset="0,0,0,0"/>
                </v:rect>
                <v:shape id="Freeform 31" o:spid="_x0000_s1045" style="position:absolute;left:13690;top:6591;width:610;height:679;visibility:visible;mso-wrap-style:square;v-text-anchor:top" coordsize="6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" path="m36,64v9,,16,-3,22,-9c64,60,64,60,64,60,57,68,49,74,35,74,16,74,,59,,37,,17,15,,34,,55,,67,17,67,38v,,,2,-1,3c11,41,11,41,11,41v1,15,12,23,25,23m56,33c55,20,47,9,34,9,22,9,12,19,11,33r45,xe" fillcolor="#010202" stroked="f">
                  <v:path arrowok="t" o:connecttype="custom" o:connectlocs="32755,58763;52771,50500;58230,55091;31845,67945;0,33973;30935,0;60960,34891;60050,37645;10008,37645;32755,58763;50952,30300;30935,8264;10008,30300;50952,30300" o:connectangles="0,0,0,0,0,0,0,0,0,0,0,0,0,0"/>
                  <o:lock v:ext="edit" verticies="t"/>
                </v:shape>
                <v:shape id="Freeform 32" o:spid="_x0000_s1046" style="position:absolute;left:14414;top:6604;width:489;height:660;visibility:visible;mso-wrap-style:square;v-text-anchor:top" coordsize="5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" path="m,62c5,55,5,55,5,55v8,5,16,8,25,8c38,63,44,59,44,52v,,,,,c44,45,36,42,27,40,16,37,3,33,3,20v,,,,,c3,8,13,,27,v9,,18,3,25,7c48,15,48,15,48,15,41,11,34,8,27,8,19,8,13,13,13,19v,,,,,c13,26,22,28,31,31v11,3,23,7,23,20c54,51,54,51,54,51,54,65,43,72,29,72,19,72,8,68,,62e" fillcolor="#010202" stroked="f">
                  <v:path arrowok="t" o:connecttype="custom" o:connectlocs="0,56868;4527,50447;27164,57785;39840,47696;39840,47696;24448,36689;2716,18344;2716,18344;24448,0;47084,6421;43462,13758;24448,7338;11771,17427;11771,17427;28069,28434;48895,46778;48895,46778;26258,66040;0,56868" o:connectangles="0,0,0,0,0,0,0,0,0,0,0,0,0,0,0,0,0,0,0"/>
                </v:shape>
                <v:shape id="Freeform 33" o:spid="_x0000_s1047" style="position:absolute;left:15017;top:6604;width:489;height:660;visibility:visible;mso-wrap-style:square;v-text-anchor:top" coordsize="5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" path="m,62c6,55,6,55,6,55v7,5,16,8,24,8c38,63,44,59,44,52v,,,,,c44,45,36,42,27,40,16,37,4,33,4,20v,,,,,c4,8,14,,28,v8,,18,3,25,7c48,15,48,15,48,15,42,11,34,8,27,8,19,8,14,13,14,19v,,,,,c14,26,22,28,32,31v11,3,22,7,22,20c54,51,54,51,54,51,54,65,43,72,29,72,19,72,8,68,,62e" fillcolor="#010202" stroked="f">
                  <v:path arrowok="t" o:connecttype="custom" o:connectlocs="0,56868;5433,50447;27164,57785;39840,47696;39840,47696;24448,36689;3622,18344;3622,18344;25353,0;47990,6421;43462,13758;24448,7338;12676,17427;12676,17427;28975,28434;48895,46778;48895,46778;26258,66040;0,56868" o:connectangles="0,0,0,0,0,0,0,0,0,0,0,0,0,0,0,0,0,0,0"/>
                </v:shape>
                <v:shape id="Freeform 34" o:spid="_x0000_s1048" style="position:absolute;left:15690;top:6343;width:572;height:908;visibility:visible;mso-wrap-style:square;v-text-anchor:top" coordsize="9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" path="m,l15,r,98l69,42r19,l45,85r45,58l71,143,35,96,15,117r,26l,143,,xe" fillcolor="#010202" stroked="f">
                  <v:path arrowok="t" o:connecttype="custom" o:connectlocs="0,0;9525,0;9525,62230;43815,26670;55880,26670;28575,53975;57150,90805;45085,90805;22225,60960;9525,74295;9525,90805;0,90805;0,0" o:connectangles="0,0,0,0,0,0,0,0,0,0,0,0,0"/>
                </v:shape>
                <v:shape id="Freeform 35" o:spid="_x0000_s1049" style="position:absolute;left:16332;top:6604;width:571;height:660;visibility:visible;mso-wrap-style:square;v-text-anchor:top" coordsize="6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" path="m,51c,50,,50,,50,,35,12,27,30,27v9,,15,2,22,3c52,28,52,28,52,28,52,16,44,9,31,9v-8,,-15,2,-21,5c6,6,6,6,6,6,14,2,22,,32,,42,,50,3,55,8v4,4,7,11,7,20c62,71,62,71,62,71v-10,,-10,,-10,c52,61,52,61,52,61,47,67,39,72,26,72,13,72,,65,,51m52,45v,-6,,-6,,-6c47,37,40,36,31,36,18,36,11,41,11,50v,,,,,c11,59,19,64,28,64v13,,24,-8,24,-19e" fillcolor="#010202" stroked="f">
                  <v:path arrowok="t" o:connecttype="custom" o:connectlocs="0,46778;0,45861;27653,24765;47932,27517;47932,25682;28575,8255;9218,12841;5531,5503;29497,0;50698,7338;57150,25682;57150,65123;47932,65123;47932,55951;23966,66040;0,46778;47932,41275;47932,35772;28575,33020;10140,45861;10140,45861;25810,58702;47932,41275" o:connectangles="0,0,0,0,0,0,0,0,0,0,0,0,0,0,0,0,0,0,0,0,0,0,0"/>
                  <o:lock v:ext="edit" verticies="t"/>
                </v:shape>
                <v:shape id="Freeform 36" o:spid="_x0000_s1050" style="position:absolute;left:17100;top:6343;width:654;height:921;visibility:visible;mso-wrap-style:square;v-text-anchor:top" coordsize="7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" path="m10,86v,13,,13,,13c,99,,99,,99,,,,,,,10,,10,,10,v,43,,43,,43c16,35,24,27,37,27v17,,34,14,34,37c71,64,71,64,71,64v,23,-17,36,-34,36c24,100,16,93,10,86m60,64v,,,,,c60,47,49,37,35,37,22,37,10,48,10,64v,,,,,c10,80,22,91,35,91,49,91,60,81,60,64e" fillcolor="#010202" stroked="f">
                  <v:path arrowok="t" o:connecttype="custom" o:connectlocs="9212,79185;9212,91154;0,91154;0,0;9212,0;9212,39592;34084,24860;65405,58928;65405,58928;34084,92075;9212,79185;55272,58928;55272,58928;32242,34068;9212,58928;9212,58928;32242,83788;55272,58928" o:connectangles="0,0,0,0,0,0,0,0,0,0,0,0,0,0,0,0,0,0"/>
                  <o:lock v:ext="edit" verticies="t"/>
                </v:shape>
                <v:shape id="Freeform 37" o:spid="_x0000_s1051" style="position:absolute;left:869;top:1479;width:2845;height:3137;visibility:visible;mso-wrap-style:square;v-text-anchor:top" coordsize="448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" path="m,l108,r,215l308,,438,,238,209,448,494r-131,l164,283r-56,60l108,494,,494,,xe" fillcolor="#d70f28" stroked="f">
                  <v:path arrowok="t" o:connecttype="custom" o:connectlocs="0,0;68580,0;68580,136525;195580,0;278130,0;151130,132715;284480,313690;201295,313690;104140,179705;68580,217805;68580,313690;0,313690;0,0" o:connectangles="0,0,0,0,0,0,0,0,0,0,0,0,0"/>
                </v:shape>
                <v:shape id="Freeform 38" o:spid="_x0000_s1052" style="position:absolute;left:3657;top:1422;width:3328;height:3245;visibility:visible;mso-wrap-style:square;v-text-anchor:top" coordsize="36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" path="m,178v,-1,,-1,,-1c,80,77,,182,,288,,363,79,363,176v,1,,1,,1c363,274,287,353,181,353,76,353,,275,,178t285,c285,177,285,177,285,177,285,118,242,69,181,69,121,69,79,117,79,176v,1,,1,,1c79,235,122,284,182,284v61,,103,-48,103,-106e" fillcolor="#d70f28" stroked="f">
                  <v:path arrowok="t" o:connecttype="custom" o:connectlocs="0,163621;0,162702;166828,0;332740,161783;332740,162702;165912,324485;0,163621;261242,163621;261242,162702;165912,63426;72414,161783;72414,162702;166828,261059;261242,163621" o:connectangles="0,0,0,0,0,0,0,0,0,0,0,0,0,0"/>
                  <o:lock v:ext="edit" verticies="t"/>
                </v:shape>
                <v:shape id="Freeform 39" o:spid="_x0000_s1053" style="position:absolute;left:7569;top:1479;width:3130;height:3137;visibility:visible;mso-wrap-style:square;v-text-anchor:top" coordsize="493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" path="m,l116,,246,208,376,,493,r,494l384,494r,-324l246,382r-3,l106,173r,321l,494,,xe" fillcolor="#d70f28" stroked="f">
                  <v:path arrowok="t" o:connecttype="custom" o:connectlocs="0,0;73660,0;156210,132080;238760,0;313055,0;313055,313690;243840,313690;243840,107950;156210,242570;154305,242570;67310,109855;67310,313690;0,313690;0,0" o:connectangles="0,0,0,0,0,0,0,0,0,0,0,0,0,0"/>
                </v:shape>
                <v:shape id="Freeform 40" o:spid="_x0000_s1054" style="position:absolute;left:11468;top:1479;width:2648;height:3137;visibility:visible;mso-wrap-style:square;v-text-anchor:top" coordsize="290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" path="m,c158,,158,,158,v39,,70,11,90,30c263,46,271,65,271,88v,1,,1,,1c271,128,251,149,226,163v40,15,64,38,64,84c290,248,290,248,290,248v,62,-51,94,-128,94c,342,,342,,342l,xm196,101c196,78,179,66,147,66v-74,,-74,,-74,c73,138,73,138,73,138v69,,69,,69,c175,138,196,127,196,102r,-1xm160,200v-87,,-87,,-87,c73,276,73,276,73,276v89,,89,,89,c195,276,215,264,215,239v,-1,,-1,,-1c215,215,198,200,160,200e" fillcolor="#d70f28" stroked="f">
                  <v:path arrowok="t" o:connecttype="custom" o:connectlocs="0,0;144268,0;226445,27517;247446,80716;247446,81633;206357,149507;264795,226554;264795,227471;147920,313690;0,313690;0,0;178965,92639;134224,60537;66655,60537;66655,126577;129658,126577;178965,93557;178965,92639;146094,183444;66655,183444;66655,253153;147920,253153;196314,219216;196314,218299;146094,183444" o:connectangles="0,0,0,0,0,0,0,0,0,0,0,0,0,0,0,0,0,0,0,0,0,0,0,0,0"/>
                  <o:lock v:ext="edit" verticies="t"/>
                </v:shape>
                <v:shape id="Freeform 41" o:spid="_x0000_s1055" style="position:absolute;left:16103;top:1479;width:2597;height:3137;visibility:visible;mso-wrap-style:square;v-text-anchor:top" coordsize="409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" path="m150,100l,100,,,409,r,100l260,100r,394l150,494r,-394xe" fillcolor="#d70f28" stroked="f">
                  <v:path arrowok="t" o:connecttype="custom" o:connectlocs="95250,63500;0,63500;0,0;259715,0;259715,63500;165100,63500;165100,313690;95250,313690;95250,63500" o:connectangles="0,0,0,0,0,0,0,0,0"/>
                </v:shape>
                <v:rect id="Rectangle 42" o:spid="_x0000_s1056" style="position:absolute;left:14738;top:3917;width:692;height: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" fillcolor="#d70f28" stroked="f">
                  <v:textbox inset="0,0,0,0"/>
                </v:rect>
                <v:rect id="Rectangle 43" o:spid="_x0000_s1057" style="position:absolute;left:14738;top:1479;width:692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" fillcolor="#d70f28" stroked="f">
                  <v:textbox inset="0,0,0,0"/>
                </v:rect>
                <v:rect id="Rectangle 44" o:spid="_x0000_s1058" style="position:absolute;left:14738;top:2698;width:692;height: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" fillcolor="#d70f28" stroked="f">
                  <v:textbox inset="0,0,0,0"/>
                </v:rect>
                <w10:wrap anchorx="page" anchory="page"/>
              </v:group>
            </w:pict>
          </mc:Fallback>
        </mc:AlternateContent>
      </w:r>
      <w:r>
        <w:rPr>
          <w:lang w:eastAsia="da-DK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0ACE406" wp14:editId="23B47AB2">
                <wp:simplePos x="0" y="0"/>
                <wp:positionH relativeFrom="page">
                  <wp:posOffset>1403985</wp:posOffset>
                </wp:positionH>
                <wp:positionV relativeFrom="page">
                  <wp:posOffset>1151890</wp:posOffset>
                </wp:positionV>
                <wp:extent cx="6156000" cy="4572230"/>
                <wp:effectExtent l="0" t="0" r="0" b="0"/>
                <wp:wrapNone/>
                <wp:docPr id="2" name="RapportForsideGraf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6156000" cy="4572230"/>
                        </a:xfrm>
                        <a:custGeom>
                          <a:avLst/>
                          <a:gdLst>
                            <a:gd name="T0" fmla="*/ 1945 w 1945"/>
                            <a:gd name="T1" fmla="*/ 610 h 1442"/>
                            <a:gd name="T2" fmla="*/ 1433 w 1945"/>
                            <a:gd name="T3" fmla="*/ 610 h 1442"/>
                            <a:gd name="T4" fmla="*/ 721 w 1945"/>
                            <a:gd name="T5" fmla="*/ 0 h 1442"/>
                            <a:gd name="T6" fmla="*/ 0 w 1945"/>
                            <a:gd name="T7" fmla="*/ 721 h 1442"/>
                            <a:gd name="T8" fmla="*/ 721 w 1945"/>
                            <a:gd name="T9" fmla="*/ 1442 h 1442"/>
                            <a:gd name="T10" fmla="*/ 1433 w 1945"/>
                            <a:gd name="T11" fmla="*/ 832 h 1442"/>
                            <a:gd name="T12" fmla="*/ 1945 w 1945"/>
                            <a:gd name="T13" fmla="*/ 832 h 1442"/>
                            <a:gd name="T14" fmla="*/ 1945 w 1945"/>
                            <a:gd name="T15" fmla="*/ 610 h 1442"/>
                            <a:gd name="T16" fmla="*/ 721 w 1945"/>
                            <a:gd name="T17" fmla="*/ 1219 h 1442"/>
                            <a:gd name="T18" fmla="*/ 223 w 1945"/>
                            <a:gd name="T19" fmla="*/ 721 h 1442"/>
                            <a:gd name="T20" fmla="*/ 721 w 1945"/>
                            <a:gd name="T21" fmla="*/ 223 h 1442"/>
                            <a:gd name="T22" fmla="*/ 1219 w 1945"/>
                            <a:gd name="T23" fmla="*/ 721 h 1442"/>
                            <a:gd name="T24" fmla="*/ 721 w 1945"/>
                            <a:gd name="T25" fmla="*/ 1219 h 14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945" h="1442">
                              <a:moveTo>
                                <a:pt x="1945" y="610"/>
                              </a:moveTo>
                              <a:cubicBezTo>
                                <a:pt x="1433" y="610"/>
                                <a:pt x="1433" y="610"/>
                                <a:pt x="1433" y="610"/>
                              </a:cubicBezTo>
                              <a:cubicBezTo>
                                <a:pt x="1380" y="264"/>
                                <a:pt x="1081" y="0"/>
                                <a:pt x="721" y="0"/>
                              </a:cubicBezTo>
                              <a:cubicBezTo>
                                <a:pt x="323" y="0"/>
                                <a:pt x="0" y="323"/>
                                <a:pt x="0" y="721"/>
                              </a:cubicBezTo>
                              <a:cubicBezTo>
                                <a:pt x="0" y="1119"/>
                                <a:pt x="323" y="1442"/>
                                <a:pt x="721" y="1442"/>
                              </a:cubicBezTo>
                              <a:cubicBezTo>
                                <a:pt x="1081" y="1442"/>
                                <a:pt x="1380" y="1178"/>
                                <a:pt x="1433" y="832"/>
                              </a:cubicBezTo>
                              <a:cubicBezTo>
                                <a:pt x="1945" y="832"/>
                                <a:pt x="1945" y="832"/>
                                <a:pt x="1945" y="832"/>
                              </a:cubicBezTo>
                              <a:lnTo>
                                <a:pt x="1945" y="610"/>
                              </a:lnTo>
                              <a:close/>
                              <a:moveTo>
                                <a:pt x="721" y="1219"/>
                              </a:moveTo>
                              <a:cubicBezTo>
                                <a:pt x="447" y="1219"/>
                                <a:pt x="223" y="996"/>
                                <a:pt x="223" y="721"/>
                              </a:cubicBezTo>
                              <a:cubicBezTo>
                                <a:pt x="223" y="446"/>
                                <a:pt x="447" y="223"/>
                                <a:pt x="721" y="223"/>
                              </a:cubicBezTo>
                              <a:cubicBezTo>
                                <a:pt x="996" y="223"/>
                                <a:pt x="1219" y="446"/>
                                <a:pt x="1219" y="721"/>
                              </a:cubicBezTo>
                              <a:cubicBezTo>
                                <a:pt x="1219" y="996"/>
                                <a:pt x="996" y="1219"/>
                                <a:pt x="721" y="121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8102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F4758" id="RapportForsideGrafik" o:spid="_x0000_s1026" style="position:absolute;margin-left:110.55pt;margin-top:90.7pt;width:484.7pt;height:5in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945,1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" path="m1945,610v-512,,-512,,-512,c1380,264,1081,,721,,323,,,323,,721v,398,323,721,721,721c1081,1442,1380,1178,1433,832v512,,512,,512,l1945,610xm721,1219c447,1219,223,996,223,721,223,446,447,223,721,223v275,,498,223,498,498c1219,996,996,1219,721,1219xe" fillcolor="#c8102e" stroked="f">
                <v:path arrowok="t" o:connecttype="custom" o:connectlocs="6156000,1934161;4535500,1934161;2281993,0;0,2286115;2281993,4572230;4535500,2638069;6156000,2638069;6156000,1934161;2281993,3865151;705804,2286115;2281993,707079;3858182,2286115;2281993,3865151" o:connectangles="0,0,0,0,0,0,0,0,0,0,0,0,0"/>
                <o:lock v:ext="edit" aspectratio="t" verticies="t"/>
                <w10:wrap anchorx="page" anchory="page"/>
              </v:shape>
            </w:pict>
          </mc:Fallback>
        </mc:AlternateContent>
      </w:r>
      <w:sdt>
        <w:sdtPr>
          <w:alias w:val="Projektnavn"/>
          <w:tag w:val="Projektnavn"/>
          <w:id w:val="-1257908607"/>
          <w:placeholder>
            <w:docPart w:val="B435BDA6173D44DA923E974A3B59369E"/>
          </w:placeholder>
          <w:dataBinding w:prefixMappings="" w:xpath="/root[1]/Projektnavn[1]" w:storeItemID="{C9173A95-52D0-47B9-BB88-F9F64158334A}"/>
          <w:text w:multiLine="1"/>
        </w:sdtPr>
        <w:sdtEndPr/>
        <w:sdtContent>
          <w:r w:rsidR="00681E81">
            <w:t>FBS</w:t>
          </w:r>
        </w:sdtContent>
      </w:sdt>
    </w:p>
    <w:p w14:paraId="12A4F57E" w14:textId="6BFB0152" w:rsidR="00EC7D58" w:rsidRDefault="00BF2408">
      <w:pPr>
        <w:pStyle w:val="Forside-Overskrift2"/>
      </w:pPr>
      <w:sdt>
        <w:sdtPr>
          <w:alias w:val="Dokumentnavn"/>
          <w:tag w:val="Dokumentnavn"/>
          <w:id w:val="822856888"/>
          <w:placeholder>
            <w:docPart w:val="01BAC77FF6844D779FF541F7494136B5"/>
          </w:placeholder>
          <w:dataBinding w:prefixMappings="" w:xpath="/root[1]/Dokumentnavn[1]" w:storeItemID="{C9173A95-52D0-47B9-BB88-F9F64158334A}"/>
          <w:text w:multiLine="1"/>
        </w:sdtPr>
        <w:sdtEndPr/>
        <w:sdtContent>
          <w:r w:rsidR="00274629">
            <w:t>Skærmbilleder fra test af debitorintegrationen</w:t>
          </w:r>
        </w:sdtContent>
      </w:sdt>
    </w:p>
    <w:p w14:paraId="5D6AB08C" w14:textId="116B7F69" w:rsidR="00EC7D58" w:rsidRDefault="00705073">
      <w:pPr>
        <w:pStyle w:val="Forside-Overskrift3"/>
      </w:pPr>
      <w:r>
        <w:t xml:space="preserve">Version </w:t>
      </w:r>
      <w:sdt>
        <w:sdtPr>
          <w:alias w:val="Dokumentversion"/>
          <w:tag w:val="Dokumentversion"/>
          <w:id w:val="-2111658952"/>
          <w:placeholder>
            <w:docPart w:val="A0D3579ECEB64294A1BF209E44433FFE"/>
          </w:placeholder>
          <w:dataBinding w:prefixMappings="" w:xpath="/root[1]/Dokumentversion[1]" w:storeItemID="{C9173A95-52D0-47B9-BB88-F9F64158334A}"/>
          <w:text/>
        </w:sdtPr>
        <w:sdtEndPr/>
        <w:sdtContent>
          <w:r w:rsidR="00681E81">
            <w:t>1.0</w:t>
          </w:r>
        </w:sdtContent>
      </w:sdt>
    </w:p>
    <w:p w14:paraId="6103D987" w14:textId="77777777" w:rsidR="00EC7D58" w:rsidRDefault="00EC7D58"/>
    <w:p w14:paraId="6BBCF4BF" w14:textId="77777777" w:rsidR="00EC7D58" w:rsidRDefault="00EC7D58" w:rsidP="00765F22">
      <w:pPr>
        <w:pBdr>
          <w:bottom w:val="single" w:sz="4" w:space="1" w:color="auto"/>
        </w:pBdr>
        <w:sectPr w:rsidR="00EC7D58">
          <w:type w:val="oddPage"/>
          <w:pgSz w:w="11906" w:h="16838" w:code="9"/>
          <w:pgMar w:top="2098" w:right="964" w:bottom="2098" w:left="1021" w:header="1021" w:footer="624" w:gutter="0"/>
          <w:cols w:space="708"/>
          <w:docGrid w:linePitch="360"/>
        </w:sectPr>
      </w:pPr>
    </w:p>
    <w:bookmarkStart w:id="1" w:name="_Toc454360824"/>
    <w:bookmarkStart w:id="2" w:name="_Toc454360869"/>
    <w:bookmarkStart w:id="3" w:name="_Toc454360958"/>
    <w:bookmarkStart w:id="4" w:name="_Toc454361399"/>
    <w:bookmarkStart w:id="5" w:name="_Toc454361420"/>
    <w:bookmarkStart w:id="6" w:name="_Toc454361524"/>
    <w:bookmarkStart w:id="7" w:name="_Toc454539165"/>
    <w:bookmarkStart w:id="8" w:name="_Toc454791388"/>
    <w:bookmarkStart w:id="9" w:name="_Toc454791390"/>
    <w:bookmarkStart w:id="10" w:name="_Toc454791396"/>
    <w:bookmarkStart w:id="11" w:name="_Toc456858691"/>
    <w:bookmarkStart w:id="12" w:name="_Toc456947271"/>
    <w:bookmarkStart w:id="13" w:name="_Toc456947290"/>
    <w:bookmarkStart w:id="14" w:name="_Toc456947385"/>
    <w:bookmarkStart w:id="15" w:name="_Toc456947407"/>
    <w:bookmarkStart w:id="16" w:name="_Toc456947424"/>
    <w:bookmarkStart w:id="17" w:name="_Toc462618323"/>
    <w:p w14:paraId="4B062205" w14:textId="670842A1" w:rsidR="00EC7D58" w:rsidRDefault="00705073">
      <w:pPr>
        <w:pStyle w:val="Overskrift1"/>
      </w:pPr>
      <w:r>
        <w:rPr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DD3C133" wp14:editId="1FA7A6C2">
                <wp:simplePos x="0" y="0"/>
                <wp:positionH relativeFrom="page">
                  <wp:posOffset>1409700</wp:posOffset>
                </wp:positionH>
                <wp:positionV relativeFrom="page">
                  <wp:posOffset>-20505420</wp:posOffset>
                </wp:positionV>
                <wp:extent cx="6155690" cy="4572000"/>
                <wp:effectExtent l="0" t="0" r="0" b="0"/>
                <wp:wrapNone/>
                <wp:docPr id="19" name="RapportForsideGraf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6155690" cy="4572000"/>
                        </a:xfrm>
                        <a:custGeom>
                          <a:avLst/>
                          <a:gdLst>
                            <a:gd name="T0" fmla="*/ 1945 w 1945"/>
                            <a:gd name="T1" fmla="*/ 610 h 1442"/>
                            <a:gd name="T2" fmla="*/ 1433 w 1945"/>
                            <a:gd name="T3" fmla="*/ 610 h 1442"/>
                            <a:gd name="T4" fmla="*/ 721 w 1945"/>
                            <a:gd name="T5" fmla="*/ 0 h 1442"/>
                            <a:gd name="T6" fmla="*/ 0 w 1945"/>
                            <a:gd name="T7" fmla="*/ 721 h 1442"/>
                            <a:gd name="T8" fmla="*/ 721 w 1945"/>
                            <a:gd name="T9" fmla="*/ 1442 h 1442"/>
                            <a:gd name="T10" fmla="*/ 1433 w 1945"/>
                            <a:gd name="T11" fmla="*/ 832 h 1442"/>
                            <a:gd name="T12" fmla="*/ 1945 w 1945"/>
                            <a:gd name="T13" fmla="*/ 832 h 1442"/>
                            <a:gd name="T14" fmla="*/ 1945 w 1945"/>
                            <a:gd name="T15" fmla="*/ 610 h 1442"/>
                            <a:gd name="T16" fmla="*/ 721 w 1945"/>
                            <a:gd name="T17" fmla="*/ 1219 h 1442"/>
                            <a:gd name="T18" fmla="*/ 223 w 1945"/>
                            <a:gd name="T19" fmla="*/ 721 h 1442"/>
                            <a:gd name="T20" fmla="*/ 721 w 1945"/>
                            <a:gd name="T21" fmla="*/ 223 h 1442"/>
                            <a:gd name="T22" fmla="*/ 1219 w 1945"/>
                            <a:gd name="T23" fmla="*/ 721 h 1442"/>
                            <a:gd name="T24" fmla="*/ 721 w 1945"/>
                            <a:gd name="T25" fmla="*/ 1219 h 14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945" h="1442">
                              <a:moveTo>
                                <a:pt x="1945" y="610"/>
                              </a:moveTo>
                              <a:cubicBezTo>
                                <a:pt x="1433" y="610"/>
                                <a:pt x="1433" y="610"/>
                                <a:pt x="1433" y="610"/>
                              </a:cubicBezTo>
                              <a:cubicBezTo>
                                <a:pt x="1380" y="264"/>
                                <a:pt x="1081" y="0"/>
                                <a:pt x="721" y="0"/>
                              </a:cubicBezTo>
                              <a:cubicBezTo>
                                <a:pt x="323" y="0"/>
                                <a:pt x="0" y="323"/>
                                <a:pt x="0" y="721"/>
                              </a:cubicBezTo>
                              <a:cubicBezTo>
                                <a:pt x="0" y="1119"/>
                                <a:pt x="323" y="1442"/>
                                <a:pt x="721" y="1442"/>
                              </a:cubicBezTo>
                              <a:cubicBezTo>
                                <a:pt x="1081" y="1442"/>
                                <a:pt x="1380" y="1178"/>
                                <a:pt x="1433" y="832"/>
                              </a:cubicBezTo>
                              <a:cubicBezTo>
                                <a:pt x="1945" y="832"/>
                                <a:pt x="1945" y="832"/>
                                <a:pt x="1945" y="832"/>
                              </a:cubicBezTo>
                              <a:lnTo>
                                <a:pt x="1945" y="610"/>
                              </a:lnTo>
                              <a:close/>
                              <a:moveTo>
                                <a:pt x="721" y="1219"/>
                              </a:moveTo>
                              <a:cubicBezTo>
                                <a:pt x="447" y="1219"/>
                                <a:pt x="223" y="996"/>
                                <a:pt x="223" y="721"/>
                              </a:cubicBezTo>
                              <a:cubicBezTo>
                                <a:pt x="223" y="446"/>
                                <a:pt x="447" y="223"/>
                                <a:pt x="721" y="223"/>
                              </a:cubicBezTo>
                              <a:cubicBezTo>
                                <a:pt x="996" y="223"/>
                                <a:pt x="1219" y="446"/>
                                <a:pt x="1219" y="721"/>
                              </a:cubicBezTo>
                              <a:cubicBezTo>
                                <a:pt x="1219" y="996"/>
                                <a:pt x="996" y="1219"/>
                                <a:pt x="721" y="121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4BD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39B71" id="RapportForsideGrafik" o:spid="_x0000_s1026" style="position:absolute;margin-left:111pt;margin-top:-1614.6pt;width:484.7pt;height:5in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945,1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" path="m1945,610v-512,,-512,,-512,c1380,264,1081,,721,,323,,,323,,721v,398,323,721,721,721c1081,1442,1380,1178,1433,832v512,,512,,512,l1945,610xm721,1219c447,1219,223,996,223,721,223,446,447,223,721,223v275,,498,223,498,498c1219,996,996,1219,721,1219xe" fillcolor="#84bd00" stroked="f">
                <v:path arrowok="t" o:connecttype="custom" o:connectlocs="6155690,1934064;4535272,1934064;2281878,0;0,2286000;2281878,4572000;4535272,2637936;6155690,2637936;6155690,1934064;2281878,3864957;705768,2286000;2281878,707043;3857988,2286000;2281878,3864957" o:connectangles="0,0,0,0,0,0,0,0,0,0,0,0,0"/>
                <o:lock v:ext="edit" aspectratio="t" verticies="t"/>
                <w10:wrap anchorx="page" anchory="page"/>
              </v:shape>
            </w:pict>
          </mc:Fallback>
        </mc:AlternateConten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r w:rsidR="008A4274">
        <w:t>skærmbilleder</w:t>
      </w:r>
      <w:r w:rsidR="00274629">
        <w:t xml:space="preserve"> fra test</w:t>
      </w:r>
    </w:p>
    <w:p w14:paraId="727298EA" w14:textId="7596B21E" w:rsidR="004A663A" w:rsidRDefault="006C1953">
      <w:r>
        <w:t xml:space="preserve">I forbindelse med </w:t>
      </w:r>
      <w:r w:rsidR="004A663A">
        <w:t xml:space="preserve">debitorintegrationen mellem FBS og debitorløsningerne KMD </w:t>
      </w:r>
      <w:r w:rsidR="00467173">
        <w:t>OPUS</w:t>
      </w:r>
      <w:r w:rsidR="004A663A">
        <w:t xml:space="preserve">, Fujitsu 2009 og Fujitsu 2015 har der været afholdt </w:t>
      </w:r>
      <w:r w:rsidR="0055777B">
        <w:t xml:space="preserve">test </w:t>
      </w:r>
      <w:r w:rsidR="00AA773D">
        <w:t>af integrationen mellem de forskellige debitorsystemer og FBS</w:t>
      </w:r>
      <w:r w:rsidR="007E2E39">
        <w:t>.</w:t>
      </w:r>
    </w:p>
    <w:p w14:paraId="4318AA49" w14:textId="3A44410B" w:rsidR="00EC7D58" w:rsidRDefault="004A663A">
      <w:r>
        <w:t>Resultatet af testen har bl.a. været en række skærmbilleder af forskellige konkrete situationer i henholdsvis FBS og debitorsystemerne</w:t>
      </w:r>
      <w:r w:rsidR="00705073" w:rsidRPr="004A663A">
        <w:t>.</w:t>
      </w:r>
    </w:p>
    <w:p w14:paraId="6780054E" w14:textId="5CD33AD9" w:rsidR="004A663A" w:rsidRDefault="00EE5C2A">
      <w:r>
        <w:t>N</w:t>
      </w:r>
      <w:r w:rsidR="004A663A">
        <w:t xml:space="preserve">ærværende dokument </w:t>
      </w:r>
      <w:r>
        <w:t xml:space="preserve">indeholder eksempler på </w:t>
      </w:r>
      <w:r w:rsidR="00597375">
        <w:t xml:space="preserve">nogle af </w:t>
      </w:r>
      <w:r>
        <w:t>disse situationer for bedre at illustrere, hvordan oplysningerne flyder mellem systemerne, og hvilke</w:t>
      </w:r>
      <w:r w:rsidR="00591FFC">
        <w:t xml:space="preserve"> oplysninger om mellemværender der vil være til rådighed i debitorsystemerne</w:t>
      </w:r>
      <w:r w:rsidR="00F9050C">
        <w:t>.</w:t>
      </w:r>
    </w:p>
    <w:p w14:paraId="19375EC2" w14:textId="72B04424" w:rsidR="008D16FD" w:rsidRDefault="008303BB" w:rsidP="008D16FD">
      <w:r>
        <w:t xml:space="preserve">Hvis </w:t>
      </w:r>
      <w:r w:rsidR="00C6032D">
        <w:t xml:space="preserve">der er </w:t>
      </w:r>
      <w:r>
        <w:t>spørgsmål til</w:t>
      </w:r>
      <w:r w:rsidR="008D16FD">
        <w:t xml:space="preserve"> skærmbilleder</w:t>
      </w:r>
      <w:r>
        <w:t>ne f</w:t>
      </w:r>
      <w:r w:rsidR="008D16FD">
        <w:t>ra debitorløsningerne</w:t>
      </w:r>
      <w:r w:rsidR="00C7674A">
        <w:t>,</w:t>
      </w:r>
      <w:r w:rsidR="008D16FD">
        <w:t xml:space="preserve"> </w:t>
      </w:r>
      <w:r w:rsidR="00C6032D">
        <w:t xml:space="preserve">må I meget gerne </w:t>
      </w:r>
      <w:r>
        <w:t xml:space="preserve">rette dem </w:t>
      </w:r>
      <w:r w:rsidR="00C7674A">
        <w:t>til</w:t>
      </w:r>
      <w:r>
        <w:t xml:space="preserve"> </w:t>
      </w:r>
      <w:r w:rsidR="00C6032D">
        <w:t xml:space="preserve">jeres kommunale </w:t>
      </w:r>
      <w:r w:rsidR="008D16FD">
        <w:t>debitorfolk</w:t>
      </w:r>
      <w:r>
        <w:t xml:space="preserve"> eller jeres</w:t>
      </w:r>
      <w:r w:rsidR="008D16FD">
        <w:t xml:space="preserve"> debitorleverandør.</w:t>
      </w:r>
    </w:p>
    <w:p w14:paraId="77787A02" w14:textId="77777777" w:rsidR="00790E12" w:rsidRDefault="00790E12" w:rsidP="008D16FD"/>
    <w:p w14:paraId="138E35F8" w14:textId="77350DB5" w:rsidR="006473A2" w:rsidRDefault="006473A2" w:rsidP="00272EB7">
      <w:pPr>
        <w:pStyle w:val="Overskrift3"/>
      </w:pPr>
      <w:r>
        <w:t>Læsevejl</w:t>
      </w:r>
      <w:r w:rsidR="00C7674A">
        <w:t>e</w:t>
      </w:r>
      <w:r>
        <w:t>dning</w:t>
      </w:r>
    </w:p>
    <w:p w14:paraId="60F404F1" w14:textId="5F17C293" w:rsidR="007E2E39" w:rsidRDefault="007E2E39" w:rsidP="007E2E39">
      <w:r>
        <w:t>Dokumentet inde</w:t>
      </w:r>
      <w:r w:rsidR="00C46FEA">
        <w:t>holder et afsnit med 7-8 scenarier fra hvert ERP-system.</w:t>
      </w:r>
    </w:p>
    <w:p w14:paraId="6E575C22" w14:textId="3BB27C0A" w:rsidR="007E2E39" w:rsidRDefault="007E2E39" w:rsidP="007E2E39">
      <w:r>
        <w:t>Hvert scenarie starter med en kort beskrivelse og derefter følger skærmbilleder</w:t>
      </w:r>
      <w:r w:rsidR="008A544E">
        <w:t>,</w:t>
      </w:r>
      <w:r>
        <w:t xml:space="preserve"> der viser testen og/eller resultatet af testen</w:t>
      </w:r>
      <w:r w:rsidR="008A544E">
        <w:t>,</w:t>
      </w:r>
      <w:r>
        <w:t xml:space="preserve"> fra henholdsvis FBS og det relevante debitorsystem.     </w:t>
      </w:r>
    </w:p>
    <w:p w14:paraId="11C17195" w14:textId="78539DB2" w:rsidR="00A8022E" w:rsidRDefault="00597375">
      <w:r>
        <w:t>Der er tale om udvalgte testscenarier</w:t>
      </w:r>
      <w:r w:rsidR="001C4A5A">
        <w:t>,</w:t>
      </w:r>
      <w:r>
        <w:t xml:space="preserve"> og d</w:t>
      </w:r>
      <w:r w:rsidR="001C4A5A">
        <w:t xml:space="preserve">er er ikke tale om </w:t>
      </w:r>
      <w:r w:rsidR="00213645">
        <w:t xml:space="preserve">sammenlignelige sæt af </w:t>
      </w:r>
      <w:r w:rsidR="006473A2">
        <w:t>skærmbilleder</w:t>
      </w:r>
      <w:r w:rsidR="00213645">
        <w:t xml:space="preserve"> for de forskellige systemer, da de</w:t>
      </w:r>
      <w:r w:rsidR="00A749DC">
        <w:t xml:space="preserve"> deltagende parter har </w:t>
      </w:r>
      <w:r w:rsidR="00213645">
        <w:t>efterspurgt forskellige skærmbilleder</w:t>
      </w:r>
      <w:r w:rsidR="00A749DC">
        <w:t xml:space="preserve">. Dvs. at der godt kan være et skærmbillede </w:t>
      </w:r>
      <w:r w:rsidR="00A8022E">
        <w:t>af en faktura i e</w:t>
      </w:r>
      <w:r w:rsidR="00A749DC">
        <w:t xml:space="preserve">t scenarie med </w:t>
      </w:r>
      <w:r w:rsidR="006473A2">
        <w:t>Prisme 2009, mens det tilsvarende scenarie med KMD OPUS ikke har</w:t>
      </w:r>
      <w:r w:rsidR="00A8022E">
        <w:t xml:space="preserve"> et skærmbillede af fakturaen, eller omvendt.</w:t>
      </w:r>
    </w:p>
    <w:p w14:paraId="3AD5A396" w14:textId="00BA55D1" w:rsidR="0062490B" w:rsidRDefault="0062490B">
      <w:r>
        <w:t>Alle data er naturligvis fiktive</w:t>
      </w:r>
      <w:r w:rsidR="00FC6CFA">
        <w:t xml:space="preserve"> testdata</w:t>
      </w:r>
      <w:r>
        <w:t>, og ikke nødvendigvis komplette – f.eks. mangler der adresseoplysninger i testen med Prisme</w:t>
      </w:r>
      <w:r w:rsidR="00FC6CFA">
        <w:t>.</w:t>
      </w:r>
    </w:p>
    <w:p w14:paraId="214797E6" w14:textId="77777777" w:rsidR="004359D0" w:rsidRDefault="004359D0">
      <w:pPr>
        <w:spacing w:after="0" w:line="240" w:lineRule="auto"/>
        <w:rPr>
          <w:b/>
          <w:sz w:val="26"/>
        </w:rPr>
      </w:pPr>
      <w:r>
        <w:br w:type="page"/>
      </w:r>
    </w:p>
    <w:p w14:paraId="2F43DAFA" w14:textId="44919D2D" w:rsidR="00AE29CC" w:rsidRDefault="007F0FE3" w:rsidP="007F0FE3">
      <w:pPr>
        <w:pStyle w:val="Overskrift2"/>
      </w:pPr>
      <w:r>
        <w:lastRenderedPageBreak/>
        <w:t>KMD OPUS</w:t>
      </w:r>
    </w:p>
    <w:p w14:paraId="298B322C" w14:textId="07AFF0BE" w:rsidR="001E2C29" w:rsidRDefault="001E2C29" w:rsidP="007F0FE3">
      <w:r>
        <w:t xml:space="preserve">Dette afsnit indeholder skærmbilleder fra udvalgte testforløb </w:t>
      </w:r>
      <w:r w:rsidR="00FE24C6">
        <w:t xml:space="preserve">fra testen af debitorintegrationen mellem FBS (Cicero) og </w:t>
      </w:r>
      <w:r w:rsidR="00554275">
        <w:t>debitorløsningen KMD OPUS.</w:t>
      </w:r>
    </w:p>
    <w:p w14:paraId="388762DF" w14:textId="5A037F5A" w:rsidR="007F0FE3" w:rsidRDefault="001E2C29" w:rsidP="007F0FE3">
      <w:r>
        <w:t xml:space="preserve">Bemærk: </w:t>
      </w:r>
      <w:r w:rsidR="00E13BB9">
        <w:t xml:space="preserve">Der er generelt ikke </w:t>
      </w:r>
      <w:r w:rsidR="002A50CC">
        <w:t>skærmbilleder fra Cicero af oprettelse</w:t>
      </w:r>
      <w:r w:rsidR="000218B3">
        <w:t>n</w:t>
      </w:r>
      <w:r w:rsidR="002A50CC">
        <w:t xml:space="preserve"> af mellemværende</w:t>
      </w:r>
      <w:r w:rsidR="001A519B">
        <w:t>t, hovedparten af skærmbillederne er fra KMD OPUS</w:t>
      </w:r>
      <w:r>
        <w:t>.</w:t>
      </w:r>
    </w:p>
    <w:p w14:paraId="12C8397D" w14:textId="77777777" w:rsidR="00554275" w:rsidRPr="007F0FE3" w:rsidRDefault="00554275" w:rsidP="007F0FE3"/>
    <w:p w14:paraId="2449949A" w14:textId="4FD43137" w:rsidR="00EC7D58" w:rsidRDefault="00DC29E6" w:rsidP="007F0FE3">
      <w:pPr>
        <w:pStyle w:val="Overskrift3"/>
      </w:pPr>
      <w:r>
        <w:t>O</w:t>
      </w:r>
      <w:r w:rsidR="00D933F8">
        <w:t>prettelse</w:t>
      </w:r>
      <w:r w:rsidR="00202647">
        <w:t xml:space="preserve"> af</w:t>
      </w:r>
      <w:r w:rsidR="009912CA">
        <w:t xml:space="preserve"> </w:t>
      </w:r>
      <w:r>
        <w:t>gebyr</w:t>
      </w:r>
    </w:p>
    <w:p w14:paraId="696D1578" w14:textId="77777777" w:rsidR="00DE672F" w:rsidRDefault="00DE672F" w:rsidP="00776E2C">
      <w:pPr>
        <w:spacing w:after="0" w:line="240" w:lineRule="auto"/>
      </w:pPr>
    </w:p>
    <w:p w14:paraId="19335E8D" w14:textId="52859334" w:rsidR="00776E2C" w:rsidRDefault="001A519B" w:rsidP="00776E2C">
      <w:pPr>
        <w:spacing w:after="0" w:line="240" w:lineRule="auto"/>
      </w:pPr>
      <w:r>
        <w:t xml:space="preserve">Skærmbilleder i dette afsnit viser </w:t>
      </w:r>
      <w:r w:rsidR="00F60B33">
        <w:t>detaljer om følgende scenarie:</w:t>
      </w:r>
    </w:p>
    <w:p w14:paraId="2E4B5518" w14:textId="77777777" w:rsidR="00F60B33" w:rsidRDefault="00F60B33" w:rsidP="00776E2C">
      <w:pPr>
        <w:spacing w:after="0" w:line="240" w:lineRule="auto"/>
      </w:pPr>
    </w:p>
    <w:p w14:paraId="29B918CE" w14:textId="108E1642" w:rsidR="003460E9" w:rsidRDefault="00F85C50" w:rsidP="00067532">
      <w:pPr>
        <w:pStyle w:val="Listeafsnit"/>
        <w:numPr>
          <w:ilvl w:val="0"/>
          <w:numId w:val="14"/>
        </w:numPr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</w:pPr>
      <w:r>
        <w:t xml:space="preserve">Der oprettes et </w:t>
      </w:r>
      <w:r w:rsidR="007A4411">
        <w:t xml:space="preserve">gebyr i Cicero med </w:t>
      </w:r>
      <w:r w:rsidR="007A4411" w:rsidRPr="00231333"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  <w:t>CPR: 0101841003</w:t>
      </w:r>
      <w:r w:rsidR="009912CA" w:rsidRPr="00231333"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  <w:t xml:space="preserve">, </w:t>
      </w:r>
      <w:proofErr w:type="spellStart"/>
      <w:r w:rsidR="007A4411" w:rsidRPr="00231333"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  <w:t>Regn</w:t>
      </w:r>
      <w:r w:rsidRPr="00231333"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  <w:t>ings</w:t>
      </w:r>
      <w:r w:rsidR="007A4411" w:rsidRPr="00231333"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  <w:t>nr</w:t>
      </w:r>
      <w:proofErr w:type="spellEnd"/>
      <w:r w:rsidR="007A4411" w:rsidRPr="00231333"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  <w:t>: 10000015</w:t>
      </w:r>
      <w:r w:rsidR="009912CA" w:rsidRPr="00231333"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  <w:t xml:space="preserve">, </w:t>
      </w:r>
      <w:r w:rsidR="007A4411" w:rsidRPr="00231333"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  <w:t>Beløb: 34</w:t>
      </w:r>
      <w:r w:rsidR="003A7890"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  <w:t>,50</w:t>
      </w:r>
    </w:p>
    <w:p w14:paraId="4785EF67" w14:textId="07643104" w:rsidR="007A4411" w:rsidRPr="00067532" w:rsidRDefault="00F85C50" w:rsidP="00067532">
      <w:pPr>
        <w:pStyle w:val="Listeafsnit"/>
        <w:numPr>
          <w:ilvl w:val="0"/>
          <w:numId w:val="14"/>
        </w:numPr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</w:pPr>
      <w:r w:rsidRPr="00067532"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  <w:t>Gebyret overføres til KMS OPUS</w:t>
      </w:r>
      <w:r w:rsidR="007A4411" w:rsidRPr="00067532"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  <w:br/>
      </w:r>
    </w:p>
    <w:p w14:paraId="40A19D47" w14:textId="77777777" w:rsidR="00E76232" w:rsidRDefault="00C76F95" w:rsidP="00E76232">
      <w:pPr>
        <w:keepNext/>
      </w:pPr>
      <w:r>
        <w:drawing>
          <wp:inline distT="0" distB="0" distL="0" distR="0" wp14:anchorId="246AB7C8" wp14:editId="2D192C3B">
            <wp:extent cx="5962652" cy="2038350"/>
            <wp:effectExtent l="0" t="0" r="0" b="0"/>
            <wp:docPr id="389396546" name="Picture 389396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39654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B123A" w14:textId="590CB49E" w:rsidR="00DE1E7F" w:rsidRDefault="00E76232" w:rsidP="00E76232">
      <w:pPr>
        <w:pStyle w:val="Billedtekst"/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1</w:t>
      </w:r>
      <w:r>
        <w:fldChar w:fldCharType="end"/>
      </w:r>
      <w:r>
        <w:t xml:space="preserve"> </w:t>
      </w:r>
      <w:r w:rsidR="003E1022">
        <w:t>V</w:t>
      </w:r>
      <w:r>
        <w:t xml:space="preserve">isning af </w:t>
      </w:r>
      <w:r w:rsidR="003E1022">
        <w:t xml:space="preserve">det overførte </w:t>
      </w:r>
      <w:r>
        <w:t>gebyr i KMD OPUS</w:t>
      </w:r>
    </w:p>
    <w:p w14:paraId="5369D89D" w14:textId="77777777" w:rsidR="00E76232" w:rsidRDefault="004E528B" w:rsidP="00E76232">
      <w:pPr>
        <w:keepNext/>
      </w:pPr>
      <w:r>
        <w:lastRenderedPageBreak/>
        <w:drawing>
          <wp:inline distT="0" distB="0" distL="0" distR="0" wp14:anchorId="6E47C9B0" wp14:editId="531166DD">
            <wp:extent cx="5962652" cy="6896098"/>
            <wp:effectExtent l="0" t="0" r="0" b="0"/>
            <wp:docPr id="819124314" name="Picture 819124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1243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689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AC6FE" w14:textId="0E7A6895" w:rsidR="004E528B" w:rsidRDefault="00E76232" w:rsidP="00E76232">
      <w:pPr>
        <w:pStyle w:val="Billedtekst"/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2</w:t>
      </w:r>
      <w:r>
        <w:fldChar w:fldCharType="end"/>
      </w:r>
      <w:r>
        <w:t xml:space="preserve"> </w:t>
      </w:r>
      <w:r w:rsidR="00067532">
        <w:t>Faktura generer</w:t>
      </w:r>
      <w:r w:rsidR="003A7890">
        <w:t>e</w:t>
      </w:r>
      <w:r w:rsidR="00067532">
        <w:t>t i</w:t>
      </w:r>
      <w:r>
        <w:t xml:space="preserve"> Opus på baggrund af </w:t>
      </w:r>
      <w:r w:rsidR="003E1022">
        <w:t xml:space="preserve">det overførte </w:t>
      </w:r>
      <w:r>
        <w:t>gebyr</w:t>
      </w:r>
    </w:p>
    <w:p w14:paraId="1464A9EF" w14:textId="5D56D6E0" w:rsidR="007A4411" w:rsidRDefault="007A4411" w:rsidP="007A4411">
      <w:pPr>
        <w:ind w:left="3912"/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</w:pPr>
    </w:p>
    <w:p w14:paraId="031C2DE1" w14:textId="44B9AD8B" w:rsidR="00E76232" w:rsidRDefault="00E76232" w:rsidP="007A4411">
      <w:pPr>
        <w:ind w:left="3912"/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</w:pPr>
    </w:p>
    <w:p w14:paraId="2243895C" w14:textId="77777777" w:rsidR="00E76232" w:rsidRPr="007A4411" w:rsidRDefault="00E76232" w:rsidP="007A4411">
      <w:pPr>
        <w:ind w:left="3912"/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</w:pPr>
    </w:p>
    <w:p w14:paraId="6BE34FB3" w14:textId="1F20152B" w:rsidR="00EC7D58" w:rsidRDefault="00D933F8" w:rsidP="00E01E75">
      <w:pPr>
        <w:pStyle w:val="Overskrift3"/>
      </w:pPr>
      <w:bookmarkStart w:id="18" w:name="_Toc454360826"/>
      <w:bookmarkStart w:id="19" w:name="_Toc454360871"/>
      <w:bookmarkStart w:id="20" w:name="_Toc454360960"/>
      <w:bookmarkStart w:id="21" w:name="_Toc454361401"/>
      <w:bookmarkStart w:id="22" w:name="_Toc454361422"/>
      <w:bookmarkStart w:id="23" w:name="_Toc454361526"/>
      <w:bookmarkStart w:id="24" w:name="_Toc454539167"/>
      <w:bookmarkStart w:id="25" w:name="_Toc454791392"/>
      <w:bookmarkStart w:id="26" w:name="_Toc454791398"/>
      <w:bookmarkStart w:id="27" w:name="_Toc456947273"/>
      <w:bookmarkStart w:id="28" w:name="_Toc456947292"/>
      <w:bookmarkStart w:id="29" w:name="_Toc456947409"/>
      <w:bookmarkStart w:id="30" w:name="_Toc456947426"/>
      <w:bookmarkStart w:id="31" w:name="_Toc462618325"/>
      <w:r>
        <w:lastRenderedPageBreak/>
        <w:t>Oprettelse af erstatning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4EDB2D49" w14:textId="77777777" w:rsidR="00F60B33" w:rsidRDefault="00F60B33" w:rsidP="00F60B33">
      <w:pPr>
        <w:spacing w:after="0" w:line="240" w:lineRule="auto"/>
      </w:pPr>
    </w:p>
    <w:p w14:paraId="6B18AE6F" w14:textId="595C8EB2" w:rsidR="00F60B33" w:rsidRDefault="00F60B33" w:rsidP="00F60B33">
      <w:pPr>
        <w:spacing w:after="0" w:line="240" w:lineRule="auto"/>
      </w:pPr>
      <w:r>
        <w:t>Skærmbilleder i dette afsnit viser detaljer om følgende scenarie:</w:t>
      </w:r>
    </w:p>
    <w:p w14:paraId="5D37C500" w14:textId="1227D2F5" w:rsidR="00984234" w:rsidRDefault="00F9050C" w:rsidP="00067532">
      <w:pPr>
        <w:pStyle w:val="Listeafsnit"/>
        <w:numPr>
          <w:ilvl w:val="0"/>
          <w:numId w:val="15"/>
        </w:numPr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</w:pPr>
      <w:r>
        <w:t>Der oprettes en</w:t>
      </w:r>
      <w:r w:rsidR="00984234">
        <w:t xml:space="preserve"> erstatning i Cicero med </w:t>
      </w:r>
      <w:proofErr w:type="spellStart"/>
      <w:r w:rsidR="00984234" w:rsidRPr="00067532"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  <w:t>CPR-nr</w:t>
      </w:r>
      <w:proofErr w:type="spellEnd"/>
      <w:r w:rsidR="00984234" w:rsidRPr="00067532"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  <w:t>: 0101851005, Regn.nr.: 10000016, Beløb: 300,25</w:t>
      </w:r>
      <w:r w:rsidR="00D60529" w:rsidRPr="00067532"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  <w:t xml:space="preserve"> </w:t>
      </w:r>
      <w:r w:rsidR="00984234" w:rsidRPr="00067532"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  <w:t>(</w:t>
      </w:r>
      <w:r w:rsidRPr="00067532"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  <w:t>Type</w:t>
      </w:r>
      <w:r w:rsidR="0050641C"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  <w:t>:</w:t>
      </w:r>
      <w:r w:rsidRPr="00067532"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  <w:t xml:space="preserve"> </w:t>
      </w:r>
      <w:r w:rsidR="00984234" w:rsidRPr="00067532"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  <w:t>Erstat</w:t>
      </w:r>
      <w:r w:rsidRPr="00067532"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  <w:t>ning</w:t>
      </w:r>
      <w:r w:rsidR="00984234" w:rsidRPr="00067532"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  <w:t xml:space="preserve"> med anerk</w:t>
      </w:r>
      <w:r w:rsidRPr="00067532"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  <w:t>endelse</w:t>
      </w:r>
      <w:r w:rsidR="00984234" w:rsidRPr="00067532"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  <w:t>)</w:t>
      </w:r>
    </w:p>
    <w:p w14:paraId="6C1ECF99" w14:textId="77777777" w:rsidR="00067532" w:rsidRPr="00067532" w:rsidRDefault="00067532" w:rsidP="00067532">
      <w:pPr>
        <w:pStyle w:val="Listeafsnit"/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</w:pPr>
    </w:p>
    <w:p w14:paraId="73C3F3D4" w14:textId="16F2AD15" w:rsidR="00F9050C" w:rsidRPr="00067532" w:rsidRDefault="00D70692" w:rsidP="00067532">
      <w:pPr>
        <w:pStyle w:val="Listeafsnit"/>
        <w:numPr>
          <w:ilvl w:val="0"/>
          <w:numId w:val="15"/>
        </w:numPr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</w:pPr>
      <w:r w:rsidRPr="00067532"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  <w:t>Erstatningen overføres til debitorsystemet</w:t>
      </w:r>
    </w:p>
    <w:p w14:paraId="731F157B" w14:textId="77777777" w:rsidR="00D70692" w:rsidRDefault="00D70692" w:rsidP="00984234">
      <w:pPr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</w:pPr>
    </w:p>
    <w:p w14:paraId="1A3DE0DE" w14:textId="77777777" w:rsidR="00B233C6" w:rsidRDefault="00AB7136" w:rsidP="00B233C6">
      <w:pPr>
        <w:keepNext/>
      </w:pPr>
      <w:r>
        <w:drawing>
          <wp:inline distT="0" distB="0" distL="0" distR="0" wp14:anchorId="48222E66" wp14:editId="625AD2E6">
            <wp:extent cx="5962652" cy="1971675"/>
            <wp:effectExtent l="0" t="0" r="0" b="0"/>
            <wp:docPr id="879685980" name="Picture 879685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68598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3CE5B" w14:textId="72611AA7" w:rsidR="00D60529" w:rsidRDefault="00B233C6" w:rsidP="00B233C6">
      <w:pPr>
        <w:pStyle w:val="Billedtekst"/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3</w:t>
      </w:r>
      <w:r>
        <w:fldChar w:fldCharType="end"/>
      </w:r>
      <w:r>
        <w:t xml:space="preserve"> Visning af erstatning</w:t>
      </w:r>
      <w:r w:rsidR="00D70692">
        <w:t xml:space="preserve"> i Opus</w:t>
      </w:r>
    </w:p>
    <w:p w14:paraId="1C35FAA0" w14:textId="77777777" w:rsidR="00B233C6" w:rsidRDefault="00C759D1" w:rsidP="00B233C6">
      <w:pPr>
        <w:keepNext/>
      </w:pPr>
      <w:r>
        <w:lastRenderedPageBreak/>
        <w:drawing>
          <wp:inline distT="0" distB="0" distL="0" distR="0" wp14:anchorId="5DEC6081" wp14:editId="503F1838">
            <wp:extent cx="5962652" cy="7181848"/>
            <wp:effectExtent l="0" t="0" r="0" b="0"/>
            <wp:docPr id="886647576" name="Picture 886647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64757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718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F4757" w14:textId="1C13C6CA" w:rsidR="00C759D1" w:rsidRPr="00984234" w:rsidRDefault="00B233C6" w:rsidP="00B233C6">
      <w:pPr>
        <w:pStyle w:val="Billedtekst"/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4</w:t>
      </w:r>
      <w:r>
        <w:fldChar w:fldCharType="end"/>
      </w:r>
      <w:r>
        <w:t xml:space="preserve"> Genereret </w:t>
      </w:r>
      <w:r w:rsidR="004359D0">
        <w:t>faktura</w:t>
      </w:r>
      <w:r>
        <w:t xml:space="preserve"> for erstatning</w:t>
      </w:r>
      <w:r w:rsidR="004359D0">
        <w:t>en</w:t>
      </w:r>
    </w:p>
    <w:p w14:paraId="6B468BEE" w14:textId="3CF97313" w:rsidR="00984234" w:rsidRDefault="00984234" w:rsidP="00984234"/>
    <w:p w14:paraId="48C06A61" w14:textId="77777777" w:rsidR="003460E9" w:rsidRDefault="003460E9" w:rsidP="00984234"/>
    <w:p w14:paraId="2ED51FB2" w14:textId="49653591" w:rsidR="00B233C6" w:rsidRDefault="007F7B77" w:rsidP="00D70692">
      <w:pPr>
        <w:pStyle w:val="Overskrift3"/>
      </w:pPr>
      <w:r>
        <w:lastRenderedPageBreak/>
        <w:t>Annullering af mellemværende</w:t>
      </w:r>
      <w:r w:rsidR="00D933F8">
        <w:t xml:space="preserve"> i Cicero</w:t>
      </w:r>
    </w:p>
    <w:p w14:paraId="4AC4D2AB" w14:textId="7BD2BF89" w:rsidR="00F60B33" w:rsidRDefault="00F60B33" w:rsidP="00F60B33"/>
    <w:p w14:paraId="414C9F8C" w14:textId="77777777" w:rsidR="00F60B33" w:rsidRDefault="00F60B33" w:rsidP="00F60B33">
      <w:pPr>
        <w:spacing w:after="0" w:line="240" w:lineRule="auto"/>
      </w:pPr>
      <w:r>
        <w:t>Skærmbilleder i dette afsnit viser detaljer om følgende scenarie:</w:t>
      </w:r>
    </w:p>
    <w:p w14:paraId="2E3EDEED" w14:textId="132D0AEA" w:rsidR="00127051" w:rsidRDefault="00127051" w:rsidP="00E13BB9">
      <w:pPr>
        <w:pStyle w:val="Listeafsnit"/>
        <w:numPr>
          <w:ilvl w:val="0"/>
          <w:numId w:val="16"/>
        </w:numPr>
      </w:pPr>
      <w:r>
        <w:t xml:space="preserve">Der oprettes et mellemværende </w:t>
      </w:r>
      <w:r w:rsidR="00E13BB9">
        <w:t xml:space="preserve">i Cicero </w:t>
      </w:r>
      <w:r>
        <w:t>på CPR: 0101861006, Regn.nr: 10000018, Beløb: 56</w:t>
      </w:r>
      <w:r w:rsidR="004F6C3A">
        <w:t>,-</w:t>
      </w:r>
      <w:r w:rsidR="00DC4426">
        <w:t xml:space="preserve"> Type: biblioteksgebyr</w:t>
      </w:r>
      <w:r>
        <w:t xml:space="preserve"> </w:t>
      </w:r>
    </w:p>
    <w:p w14:paraId="4804D7A3" w14:textId="057A0D3A" w:rsidR="00127051" w:rsidRDefault="00127051" w:rsidP="00E13BB9">
      <w:pPr>
        <w:pStyle w:val="Listeafsnit"/>
        <w:numPr>
          <w:ilvl w:val="0"/>
          <w:numId w:val="16"/>
        </w:numPr>
      </w:pPr>
      <w:r>
        <w:t>Mellemværendet annulleres efterfølgende i Cicero</w:t>
      </w:r>
    </w:p>
    <w:p w14:paraId="365A2125" w14:textId="77777777" w:rsidR="00E13BB9" w:rsidRPr="00127051" w:rsidRDefault="00E13BB9" w:rsidP="00E13BB9">
      <w:pPr>
        <w:pStyle w:val="Listeafsnit"/>
      </w:pPr>
    </w:p>
    <w:p w14:paraId="3D39B4D2" w14:textId="77777777" w:rsidR="00C71A2B" w:rsidRDefault="009A0ED1" w:rsidP="00C71A2B">
      <w:pPr>
        <w:keepNext/>
      </w:pPr>
      <w:r>
        <w:drawing>
          <wp:inline distT="0" distB="0" distL="0" distR="0" wp14:anchorId="773D2514" wp14:editId="7FC46C1E">
            <wp:extent cx="5962652" cy="2105025"/>
            <wp:effectExtent l="0" t="0" r="0" b="0"/>
            <wp:docPr id="431274314" name="Picture 431274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2743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7D678" w14:textId="423E5103" w:rsidR="009A0ED1" w:rsidRDefault="00C71A2B" w:rsidP="00C71A2B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5</w:t>
      </w:r>
      <w:r>
        <w:fldChar w:fldCharType="end"/>
      </w:r>
      <w:r>
        <w:t xml:space="preserve"> </w:t>
      </w:r>
      <w:r w:rsidRPr="005355EF">
        <w:t xml:space="preserve">FP-oversigt </w:t>
      </w:r>
      <w:r>
        <w:t>før</w:t>
      </w:r>
      <w:r w:rsidRPr="005355EF">
        <w:t xml:space="preserve"> modtagelse af </w:t>
      </w:r>
      <w:r w:rsidR="00952563">
        <w:t>annullering</w:t>
      </w:r>
    </w:p>
    <w:p w14:paraId="1CDB66DA" w14:textId="5EFC31EC" w:rsidR="009A0ED1" w:rsidRPr="00952563" w:rsidRDefault="009A0ED1" w:rsidP="009A0ED1"/>
    <w:p w14:paraId="35009448" w14:textId="77777777" w:rsidR="00C71A2B" w:rsidRDefault="00C71A2B" w:rsidP="00C71A2B">
      <w:pPr>
        <w:keepNext/>
      </w:pPr>
      <w:r>
        <w:drawing>
          <wp:inline distT="0" distB="0" distL="0" distR="0" wp14:anchorId="31C43DD6" wp14:editId="50850898">
            <wp:extent cx="5962652" cy="2105025"/>
            <wp:effectExtent l="0" t="0" r="0" b="0"/>
            <wp:docPr id="280691929" name="Picture 28069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69192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41B81" w14:textId="3C0976DF" w:rsidR="00C71A2B" w:rsidRDefault="00C71A2B" w:rsidP="00C71A2B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6</w:t>
      </w:r>
      <w:r>
        <w:fldChar w:fldCharType="end"/>
      </w:r>
      <w:r>
        <w:t xml:space="preserve"> </w:t>
      </w:r>
      <w:r w:rsidRPr="00D71918">
        <w:t xml:space="preserve">FP-oversigt efter modtagelse af </w:t>
      </w:r>
      <w:r w:rsidR="00CE71FA">
        <w:t>annnullering</w:t>
      </w:r>
    </w:p>
    <w:p w14:paraId="0595C692" w14:textId="5DEF94DF" w:rsidR="00DE672F" w:rsidRDefault="00DE672F" w:rsidP="00DE672F"/>
    <w:p w14:paraId="4B2F13F1" w14:textId="681CD1BA" w:rsidR="00DE672F" w:rsidRDefault="00DE672F" w:rsidP="00DE672F"/>
    <w:p w14:paraId="34A6A9DB" w14:textId="78CF15DD" w:rsidR="00DE672F" w:rsidRDefault="00DE672F" w:rsidP="00DE672F"/>
    <w:p w14:paraId="3B86C149" w14:textId="3BB1ED0E" w:rsidR="00DE672F" w:rsidRDefault="00DE672F" w:rsidP="00DE672F"/>
    <w:p w14:paraId="33DFFC44" w14:textId="77777777" w:rsidR="00DE672F" w:rsidRPr="00DE672F" w:rsidRDefault="00DE672F" w:rsidP="00DE672F"/>
    <w:p w14:paraId="73110954" w14:textId="73FBB793" w:rsidR="007F7B77" w:rsidRDefault="00E56E39" w:rsidP="00E56E39">
      <w:pPr>
        <w:pStyle w:val="Overskrift3"/>
        <w:rPr>
          <w:lang w:val="fo-FO"/>
        </w:rPr>
      </w:pPr>
      <w:r>
        <w:rPr>
          <w:lang w:val="fo-FO"/>
        </w:rPr>
        <w:lastRenderedPageBreak/>
        <w:t>Nedregulering af mellemværende</w:t>
      </w:r>
      <w:r w:rsidR="00D933F8">
        <w:rPr>
          <w:lang w:val="fo-FO"/>
        </w:rPr>
        <w:t xml:space="preserve"> i Cicero</w:t>
      </w:r>
    </w:p>
    <w:p w14:paraId="1ABE6E14" w14:textId="77777777" w:rsidR="00F60B33" w:rsidRPr="00F60B33" w:rsidRDefault="00F60B33" w:rsidP="00F60B33">
      <w:pPr>
        <w:rPr>
          <w:lang w:val="fo-FO"/>
        </w:rPr>
      </w:pPr>
    </w:p>
    <w:p w14:paraId="697C9307" w14:textId="77777777" w:rsidR="00F60B33" w:rsidRDefault="00F60B33" w:rsidP="00F60B33">
      <w:pPr>
        <w:spacing w:after="0" w:line="240" w:lineRule="auto"/>
      </w:pPr>
      <w:r>
        <w:t>Skærmbilleder i dette afsnit viser detaljer om følgende scenarie:</w:t>
      </w:r>
    </w:p>
    <w:p w14:paraId="27F359DA" w14:textId="35F894C7" w:rsidR="00EA1A4F" w:rsidRDefault="00CE71FA" w:rsidP="00EA1A4F">
      <w:pPr>
        <w:pStyle w:val="Listeafsnit"/>
        <w:numPr>
          <w:ilvl w:val="0"/>
          <w:numId w:val="17"/>
        </w:numPr>
      </w:pPr>
      <w:r>
        <w:t>Der oprettes et mellemværende i Cicero på CPR</w:t>
      </w:r>
      <w:r w:rsidR="00A76723">
        <w:t>-nr: 0101871007, Regn.nr: 10000019, Beløb: 670,</w:t>
      </w:r>
      <w:r w:rsidR="004F6C3A">
        <w:t>-</w:t>
      </w:r>
      <w:r w:rsidR="0050641C">
        <w:t>T</w:t>
      </w:r>
      <w:r w:rsidR="00A76723">
        <w:t>ype: erst</w:t>
      </w:r>
      <w:r w:rsidR="0050641C">
        <w:t>atning</w:t>
      </w:r>
      <w:r w:rsidR="00A76723">
        <w:t xml:space="preserve"> med anerk</w:t>
      </w:r>
      <w:r w:rsidR="0050641C">
        <w:t>endelse</w:t>
      </w:r>
      <w:r w:rsidR="00A76723">
        <w:t>.</w:t>
      </w:r>
    </w:p>
    <w:p w14:paraId="4009A47E" w14:textId="07FA49F1" w:rsidR="00CE71FA" w:rsidRDefault="00CE71FA" w:rsidP="00EA1A4F">
      <w:pPr>
        <w:pStyle w:val="Listeafsnit"/>
        <w:numPr>
          <w:ilvl w:val="0"/>
          <w:numId w:val="17"/>
        </w:numPr>
      </w:pPr>
      <w:r>
        <w:t xml:space="preserve">Mellemværendet </w:t>
      </w:r>
      <w:r w:rsidR="0050641C">
        <w:t>nedreguleres</w:t>
      </w:r>
      <w:r>
        <w:t xml:space="preserve"> efterfølgende i Cicero</w:t>
      </w:r>
      <w:r w:rsidR="00564828">
        <w:t xml:space="preserve"> med 200 kr</w:t>
      </w:r>
    </w:p>
    <w:p w14:paraId="28AEF1F6" w14:textId="07FB4BF1" w:rsidR="00E56E39" w:rsidRDefault="00E56E39" w:rsidP="00E56E39">
      <w:pPr>
        <w:rPr>
          <w:lang w:val="fo-FO"/>
        </w:rPr>
      </w:pPr>
    </w:p>
    <w:p w14:paraId="5D009967" w14:textId="77777777" w:rsidR="00550C26" w:rsidRDefault="00041DA7" w:rsidP="00550C26">
      <w:pPr>
        <w:keepNext/>
      </w:pPr>
      <w:r>
        <w:drawing>
          <wp:inline distT="0" distB="0" distL="0" distR="0" wp14:anchorId="0BB38BCA" wp14:editId="02067D2F">
            <wp:extent cx="5962652" cy="1962150"/>
            <wp:effectExtent l="0" t="0" r="0" b="0"/>
            <wp:docPr id="1747407483" name="Picture 1747407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740748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D13FF" w14:textId="2D7AEC13" w:rsidR="00041DA7" w:rsidRDefault="00550C26" w:rsidP="00550C26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7</w:t>
      </w:r>
      <w:r>
        <w:fldChar w:fldCharType="end"/>
      </w:r>
      <w:r>
        <w:t xml:space="preserve"> </w:t>
      </w:r>
      <w:r w:rsidRPr="003A4B47">
        <w:t>FP-oversigt hvor bilag ikke er faktureret</w:t>
      </w:r>
    </w:p>
    <w:p w14:paraId="14EE040D" w14:textId="77777777" w:rsidR="00F06ADD" w:rsidRDefault="007F1DEF" w:rsidP="00F06ADD">
      <w:pPr>
        <w:keepNext/>
      </w:pPr>
      <w:r>
        <w:drawing>
          <wp:inline distT="0" distB="0" distL="0" distR="0" wp14:anchorId="324E1182" wp14:editId="78026A4F">
            <wp:extent cx="5962652" cy="2038350"/>
            <wp:effectExtent l="0" t="0" r="0" b="0"/>
            <wp:docPr id="1322289688" name="Picture 1322289688" title="Indsætter billed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28968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983C0" w14:textId="7E24DEF7" w:rsidR="007F1DEF" w:rsidRDefault="00F06ADD" w:rsidP="00F06ADD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8</w:t>
      </w:r>
      <w:r>
        <w:fldChar w:fldCharType="end"/>
      </w:r>
      <w:r>
        <w:t xml:space="preserve"> </w:t>
      </w:r>
      <w:r w:rsidRPr="00D35053">
        <w:t>FP-oversigt efter nedregulering er modtaget</w:t>
      </w:r>
    </w:p>
    <w:p w14:paraId="6489FBFA" w14:textId="77777777" w:rsidR="00202647" w:rsidRDefault="00202647" w:rsidP="00202647">
      <w:pPr>
        <w:keepNext/>
      </w:pPr>
      <w:r>
        <w:lastRenderedPageBreak/>
        <w:drawing>
          <wp:inline distT="0" distB="0" distL="0" distR="0" wp14:anchorId="61A7FA6F" wp14:editId="043F665E">
            <wp:extent cx="5962652" cy="7248526"/>
            <wp:effectExtent l="0" t="0" r="0" b="0"/>
            <wp:docPr id="1744562320" name="Picture 174456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456232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724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6BF5C" w14:textId="6EAE477D" w:rsidR="00202647" w:rsidRDefault="00202647" w:rsidP="00202647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9</w:t>
      </w:r>
      <w:r>
        <w:fldChar w:fldCharType="end"/>
      </w:r>
      <w:r>
        <w:t xml:space="preserve"> Genereret faktura</w:t>
      </w:r>
    </w:p>
    <w:p w14:paraId="78E26FCE" w14:textId="77777777" w:rsidR="00DE672F" w:rsidRPr="00DE672F" w:rsidRDefault="00DE672F" w:rsidP="00DE672F"/>
    <w:p w14:paraId="7449A4A8" w14:textId="7D22078A" w:rsidR="00EC61A1" w:rsidRDefault="00722F8F" w:rsidP="00EC61A1">
      <w:pPr>
        <w:pStyle w:val="Overskrift3"/>
      </w:pPr>
      <w:r>
        <w:lastRenderedPageBreak/>
        <w:t>Afskrivning i debitor</w:t>
      </w:r>
    </w:p>
    <w:p w14:paraId="79BFA323" w14:textId="77777777" w:rsidR="00F60B33" w:rsidRDefault="00F60B33" w:rsidP="00F60B33">
      <w:pPr>
        <w:spacing w:after="0" w:line="240" w:lineRule="auto"/>
      </w:pPr>
    </w:p>
    <w:p w14:paraId="0D1AF4DB" w14:textId="5E303073" w:rsidR="00F60B33" w:rsidRDefault="00F60B33" w:rsidP="00F60B33">
      <w:pPr>
        <w:spacing w:after="0" w:line="240" w:lineRule="auto"/>
      </w:pPr>
      <w:r>
        <w:t>Skærmbilleder i dette afsnit viser detaljer om følgende scenarie:</w:t>
      </w:r>
    </w:p>
    <w:p w14:paraId="63C5D8E2" w14:textId="1C7075FB" w:rsidR="003E5D98" w:rsidRDefault="003E5D98" w:rsidP="00C7674A">
      <w:pPr>
        <w:pStyle w:val="Listeafsnit"/>
        <w:numPr>
          <w:ilvl w:val="0"/>
          <w:numId w:val="19"/>
        </w:numPr>
      </w:pPr>
      <w:r>
        <w:t xml:space="preserve">Opret </w:t>
      </w:r>
      <w:r w:rsidR="003A7890">
        <w:t>g</w:t>
      </w:r>
      <w:r>
        <w:t>ebyr i Cicero på CPR: 0101861006, Regn.nr.: 10000037, Beløb: 88,95</w:t>
      </w:r>
    </w:p>
    <w:p w14:paraId="5A784C8A" w14:textId="09C52DB7" w:rsidR="003E5D98" w:rsidRDefault="003E5D98" w:rsidP="00C7674A">
      <w:pPr>
        <w:pStyle w:val="Listeafsnit"/>
        <w:numPr>
          <w:ilvl w:val="0"/>
          <w:numId w:val="19"/>
        </w:numPr>
      </w:pPr>
      <w:r>
        <w:t xml:space="preserve">Afskriv </w:t>
      </w:r>
      <w:r w:rsidR="00EE00B2">
        <w:t>gebyret i debitor</w:t>
      </w:r>
    </w:p>
    <w:p w14:paraId="00A18939" w14:textId="77777777" w:rsidR="00EE00B2" w:rsidRDefault="00122D66" w:rsidP="00EE00B2">
      <w:pPr>
        <w:keepNext/>
      </w:pPr>
      <w:r>
        <w:drawing>
          <wp:inline distT="0" distB="0" distL="0" distR="0" wp14:anchorId="0AADE8AF" wp14:editId="4CC44370">
            <wp:extent cx="5869112" cy="4352926"/>
            <wp:effectExtent l="0" t="0" r="0" b="0"/>
            <wp:docPr id="1374222908" name="Picture 1374222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112" cy="435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C370A" w14:textId="0BAEADF1" w:rsidR="00722F8F" w:rsidRDefault="00EE00B2" w:rsidP="00EE00B2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10</w:t>
      </w:r>
      <w:r>
        <w:fldChar w:fldCharType="end"/>
      </w:r>
      <w:r>
        <w:t xml:space="preserve"> </w:t>
      </w:r>
      <w:r w:rsidR="004204F8">
        <w:t>V</w:t>
      </w:r>
      <w:r>
        <w:t>isning af afskrivning</w:t>
      </w:r>
      <w:r w:rsidR="004204F8">
        <w:t xml:space="preserve"> </w:t>
      </w:r>
      <w:r>
        <w:t>foretaget i debitor</w:t>
      </w:r>
      <w:r w:rsidR="004204F8">
        <w:t xml:space="preserve"> og overført til FBS</w:t>
      </w:r>
    </w:p>
    <w:p w14:paraId="219262CC" w14:textId="07E4EFEC" w:rsidR="001A3DD9" w:rsidRDefault="001A3DD9" w:rsidP="001A3DD9"/>
    <w:p w14:paraId="74D4F2F8" w14:textId="287A03D0" w:rsidR="001A3DD9" w:rsidRDefault="001A3DD9" w:rsidP="001A3DD9"/>
    <w:p w14:paraId="6BF115CE" w14:textId="1ADE7879" w:rsidR="001A3DD9" w:rsidRDefault="001A3DD9" w:rsidP="001A3DD9"/>
    <w:p w14:paraId="63C07E84" w14:textId="6AC26F82" w:rsidR="001A3DD9" w:rsidRDefault="001A3DD9" w:rsidP="001A3DD9"/>
    <w:p w14:paraId="403CBB19" w14:textId="74E284FF" w:rsidR="001A3DD9" w:rsidRDefault="001A3DD9" w:rsidP="001A3DD9"/>
    <w:p w14:paraId="31151F73" w14:textId="12645F83" w:rsidR="001A3DD9" w:rsidRDefault="001A3DD9" w:rsidP="001A3DD9"/>
    <w:p w14:paraId="2FB0EB2C" w14:textId="313AD4DF" w:rsidR="001A3DD9" w:rsidRDefault="001A3DD9" w:rsidP="001A3DD9"/>
    <w:p w14:paraId="39053957" w14:textId="77777777" w:rsidR="001A3DD9" w:rsidRPr="001A3DD9" w:rsidRDefault="001A3DD9" w:rsidP="001A3DD9"/>
    <w:p w14:paraId="2732E4AB" w14:textId="1691A97E" w:rsidR="00061B32" w:rsidRDefault="00EE00B2" w:rsidP="00061B32">
      <w:pPr>
        <w:pStyle w:val="Overskrift3"/>
        <w:rPr>
          <w:lang w:val="fo-FO"/>
        </w:rPr>
      </w:pPr>
      <w:r>
        <w:rPr>
          <w:lang w:val="fo-FO"/>
        </w:rPr>
        <w:lastRenderedPageBreak/>
        <w:t>Indbetaling</w:t>
      </w:r>
      <w:r w:rsidR="00061B32" w:rsidRPr="00061B32">
        <w:rPr>
          <w:lang w:val="fo-FO"/>
        </w:rPr>
        <w:t xml:space="preserve"> af gebyr fra debitorsystemet</w:t>
      </w:r>
    </w:p>
    <w:p w14:paraId="312ECD61" w14:textId="77777777" w:rsidR="00F60B33" w:rsidRDefault="00F60B33" w:rsidP="00F60B33">
      <w:pPr>
        <w:spacing w:after="0" w:line="240" w:lineRule="auto"/>
      </w:pPr>
    </w:p>
    <w:p w14:paraId="024872F7" w14:textId="306F196A" w:rsidR="00F60B33" w:rsidRDefault="00F60B33" w:rsidP="00F60B33">
      <w:pPr>
        <w:spacing w:after="0" w:line="240" w:lineRule="auto"/>
      </w:pPr>
      <w:r>
        <w:t>Skærmbilleder i dette afsnit viser detaljer om følgende scenarie:</w:t>
      </w:r>
    </w:p>
    <w:p w14:paraId="5BD05B05" w14:textId="1EF41752" w:rsidR="00671725" w:rsidRPr="00671725" w:rsidRDefault="00671725" w:rsidP="00C7674A">
      <w:pPr>
        <w:pStyle w:val="Listeafsnit"/>
        <w:numPr>
          <w:ilvl w:val="0"/>
          <w:numId w:val="18"/>
        </w:numPr>
        <w:rPr>
          <w:lang w:val="fo-FO"/>
        </w:rPr>
      </w:pPr>
      <w:r w:rsidRPr="00671725">
        <w:rPr>
          <w:lang w:val="fo-FO"/>
        </w:rPr>
        <w:t>Opret gebyr i Cicero for CPR: 0101891009, Regn.nr.: 10000022, Beløb: 78,55</w:t>
      </w:r>
    </w:p>
    <w:p w14:paraId="16C4D4E7" w14:textId="422BC37B" w:rsidR="004D7FCA" w:rsidRDefault="00AF0125" w:rsidP="00671725">
      <w:pPr>
        <w:pStyle w:val="Listeafsnit"/>
        <w:numPr>
          <w:ilvl w:val="0"/>
          <w:numId w:val="18"/>
        </w:numPr>
        <w:rPr>
          <w:lang w:val="fo-FO"/>
        </w:rPr>
      </w:pPr>
      <w:r>
        <w:rPr>
          <w:lang w:val="fo-FO"/>
        </w:rPr>
        <w:t>Registrer en betaling af gebyret i KMD OPUS</w:t>
      </w:r>
    </w:p>
    <w:p w14:paraId="23F72C6A" w14:textId="77777777" w:rsidR="00BD4DD9" w:rsidRDefault="00BD4DD9" w:rsidP="00BD4DD9">
      <w:pPr>
        <w:pStyle w:val="Listeafsnit"/>
        <w:rPr>
          <w:lang w:val="fo-FO"/>
        </w:rPr>
      </w:pPr>
    </w:p>
    <w:p w14:paraId="113451A4" w14:textId="77777777" w:rsidR="00BD4DD9" w:rsidRDefault="00E90BB2" w:rsidP="00BD4DD9">
      <w:pPr>
        <w:keepNext/>
      </w:pPr>
      <w:r>
        <w:drawing>
          <wp:inline distT="0" distB="0" distL="0" distR="0" wp14:anchorId="63761540" wp14:editId="73EFF6BB">
            <wp:extent cx="5705856" cy="1403677"/>
            <wp:effectExtent l="0" t="0" r="0" b="6350"/>
            <wp:docPr id="1430613035" name="Picture 1430613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061303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646" cy="140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6C438" w14:textId="046B8859" w:rsidR="00AF0125" w:rsidRDefault="00BD4DD9" w:rsidP="00BD4DD9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11</w:t>
      </w:r>
      <w:r>
        <w:fldChar w:fldCharType="end"/>
      </w:r>
      <w:r>
        <w:t xml:space="preserve"> </w:t>
      </w:r>
      <w:r w:rsidRPr="00592294">
        <w:t>Foretningspartneroversigten efter fakturering</w:t>
      </w:r>
    </w:p>
    <w:p w14:paraId="11F9CBD1" w14:textId="77777777" w:rsidR="00B00582" w:rsidRDefault="00B00582" w:rsidP="00B00582">
      <w:pPr>
        <w:keepNext/>
      </w:pPr>
      <w:r>
        <w:lastRenderedPageBreak/>
        <w:drawing>
          <wp:inline distT="0" distB="0" distL="0" distR="0" wp14:anchorId="20FEE60B" wp14:editId="0A7D9CDE">
            <wp:extent cx="4773890" cy="7458075"/>
            <wp:effectExtent l="0" t="0" r="8255" b="0"/>
            <wp:docPr id="1136203223" name="Picture 1136203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20322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797" cy="74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97E3E" w14:textId="213B622F" w:rsidR="00BD4DD9" w:rsidRDefault="00B00582" w:rsidP="00B00582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12</w:t>
      </w:r>
      <w:r>
        <w:fldChar w:fldCharType="end"/>
      </w:r>
      <w:r>
        <w:t xml:space="preserve"> </w:t>
      </w:r>
      <w:r w:rsidR="000F1779">
        <w:t>Genereret f</w:t>
      </w:r>
      <w:r>
        <w:t>aktura</w:t>
      </w:r>
    </w:p>
    <w:p w14:paraId="3A7F1D03" w14:textId="3988C4C5" w:rsidR="00082300" w:rsidRDefault="00082300" w:rsidP="00082300">
      <w:pPr>
        <w:rPr>
          <w:lang w:val="fo-FO"/>
        </w:rPr>
      </w:pPr>
    </w:p>
    <w:p w14:paraId="2F1F0879" w14:textId="77777777" w:rsidR="004B2D9B" w:rsidRDefault="00082300" w:rsidP="004B2D9B">
      <w:pPr>
        <w:keepNext/>
      </w:pPr>
      <w:r>
        <w:lastRenderedPageBreak/>
        <w:drawing>
          <wp:inline distT="0" distB="0" distL="0" distR="0" wp14:anchorId="306EF0C4" wp14:editId="2B17691E">
            <wp:extent cx="5962652" cy="1590675"/>
            <wp:effectExtent l="0" t="0" r="0" b="0"/>
            <wp:docPr id="227473651" name="Picture 227473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47365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19ABF" w14:textId="560B96F2" w:rsidR="00082300" w:rsidRDefault="004B2D9B" w:rsidP="004B2D9B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13</w:t>
      </w:r>
      <w:r>
        <w:fldChar w:fldCharType="end"/>
      </w:r>
      <w:r>
        <w:t xml:space="preserve"> </w:t>
      </w:r>
      <w:r w:rsidRPr="00EE2687">
        <w:t>FP-oversigten efter indbetaling</w:t>
      </w:r>
    </w:p>
    <w:p w14:paraId="537600BA" w14:textId="7106B0B7" w:rsidR="007E74F6" w:rsidRDefault="007E74F6" w:rsidP="007E74F6">
      <w:pPr>
        <w:rPr>
          <w:lang w:val="fo-FO"/>
        </w:rPr>
      </w:pPr>
    </w:p>
    <w:p w14:paraId="163B7440" w14:textId="77777777" w:rsidR="007E74F6" w:rsidRDefault="007E74F6" w:rsidP="007E74F6">
      <w:pPr>
        <w:keepNext/>
      </w:pPr>
      <w:r>
        <w:drawing>
          <wp:inline distT="0" distB="0" distL="0" distR="0" wp14:anchorId="5764C636" wp14:editId="5014E41A">
            <wp:extent cx="5970708" cy="4440715"/>
            <wp:effectExtent l="0" t="0" r="0" b="0"/>
            <wp:docPr id="181851082" name="Picture 18185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85108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708" cy="44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651D2" w14:textId="4977739F" w:rsidR="007E74F6" w:rsidRDefault="007E74F6" w:rsidP="007E74F6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14</w:t>
      </w:r>
      <w:r>
        <w:fldChar w:fldCharType="end"/>
      </w:r>
      <w:r>
        <w:t xml:space="preserve"> Cicero efter indbetaling er modtaget</w:t>
      </w:r>
    </w:p>
    <w:p w14:paraId="7760B3ED" w14:textId="18A59DED" w:rsidR="005E03A7" w:rsidRDefault="005E03A7" w:rsidP="005E03A7">
      <w:pPr>
        <w:rPr>
          <w:lang w:val="fo-FO"/>
        </w:rPr>
      </w:pPr>
    </w:p>
    <w:p w14:paraId="24A83CC1" w14:textId="652F7FAB" w:rsidR="00B00382" w:rsidRDefault="00B00382" w:rsidP="005E03A7">
      <w:pPr>
        <w:rPr>
          <w:lang w:val="fo-FO"/>
        </w:rPr>
      </w:pPr>
    </w:p>
    <w:p w14:paraId="6A41AEDE" w14:textId="3DCAB59F" w:rsidR="00B00382" w:rsidRDefault="00B00382" w:rsidP="005E03A7">
      <w:pPr>
        <w:rPr>
          <w:lang w:val="fo-FO"/>
        </w:rPr>
      </w:pPr>
    </w:p>
    <w:p w14:paraId="24A65BCC" w14:textId="77777777" w:rsidR="00EA1A4F" w:rsidRDefault="00EA1A4F" w:rsidP="005E03A7">
      <w:pPr>
        <w:rPr>
          <w:lang w:val="fo-FO"/>
        </w:rPr>
      </w:pPr>
    </w:p>
    <w:p w14:paraId="39531FF9" w14:textId="77777777" w:rsidR="00B00382" w:rsidRDefault="00B00382" w:rsidP="00B00382">
      <w:pPr>
        <w:pStyle w:val="Overskrift3"/>
        <w:rPr>
          <w:lang w:val="fo-FO"/>
        </w:rPr>
      </w:pPr>
      <w:r>
        <w:rPr>
          <w:lang w:val="fo-FO"/>
        </w:rPr>
        <w:lastRenderedPageBreak/>
        <w:t>Låner med økonomisk ansvarlig</w:t>
      </w:r>
    </w:p>
    <w:p w14:paraId="44FE66C7" w14:textId="77777777" w:rsidR="00B00382" w:rsidRDefault="00B00382" w:rsidP="00B00382">
      <w:pPr>
        <w:spacing w:after="0" w:line="240" w:lineRule="auto"/>
      </w:pPr>
    </w:p>
    <w:p w14:paraId="6EB9B988" w14:textId="77777777" w:rsidR="00B00382" w:rsidRDefault="00B00382" w:rsidP="00B00382">
      <w:pPr>
        <w:spacing w:after="0" w:line="240" w:lineRule="auto"/>
      </w:pPr>
      <w:r>
        <w:t>Skærmbilleder i dette afsnit viser detaljer om følgende scenarie:</w:t>
      </w:r>
    </w:p>
    <w:p w14:paraId="660F7D0E" w14:textId="77777777" w:rsidR="00B00382" w:rsidRDefault="00B00382" w:rsidP="00B00382">
      <w:pPr>
        <w:pStyle w:val="Listeafsnit"/>
      </w:pPr>
    </w:p>
    <w:p w14:paraId="5ABB5379" w14:textId="216ACFF0" w:rsidR="00185287" w:rsidRDefault="00B00382" w:rsidP="00C7674A">
      <w:pPr>
        <w:pStyle w:val="Listeafsnit"/>
        <w:numPr>
          <w:ilvl w:val="0"/>
          <w:numId w:val="34"/>
        </w:numPr>
        <w:spacing w:after="0" w:line="240" w:lineRule="auto"/>
        <w:rPr>
          <w:lang w:eastAsia="da-DK"/>
        </w:rPr>
      </w:pPr>
      <w:r>
        <w:t xml:space="preserve">Der oprettes et gebyr i Cicero med </w:t>
      </w:r>
      <w:r w:rsidR="004F6C3A">
        <w:rPr>
          <w:lang w:eastAsia="da-DK"/>
        </w:rPr>
        <w:t>l</w:t>
      </w:r>
      <w:r w:rsidRPr="00684522">
        <w:rPr>
          <w:lang w:eastAsia="da-DK"/>
        </w:rPr>
        <w:t xml:space="preserve">åner </w:t>
      </w:r>
      <w:r w:rsidR="00185287">
        <w:rPr>
          <w:lang w:eastAsia="da-DK"/>
        </w:rPr>
        <w:t>CPR-nr: 0101912001, Regn. nr.: 10000024, Beløb: 23,-</w:t>
      </w:r>
    </w:p>
    <w:p w14:paraId="7B3D7C97" w14:textId="200D00FB" w:rsidR="00B00382" w:rsidRPr="00684522" w:rsidRDefault="00185287" w:rsidP="00185287">
      <w:pPr>
        <w:pStyle w:val="Listeafsnit"/>
        <w:spacing w:after="0" w:line="240" w:lineRule="auto"/>
      </w:pPr>
      <w:r>
        <w:rPr>
          <w:lang w:eastAsia="da-DK"/>
        </w:rPr>
        <w:t>Økonomisk ansvarlig CPR-nr : 0101891009</w:t>
      </w:r>
    </w:p>
    <w:p w14:paraId="00E1AC63" w14:textId="2DEB5408" w:rsidR="00B00382" w:rsidRPr="00185287" w:rsidRDefault="00B00382" w:rsidP="00B00382">
      <w:pPr>
        <w:pStyle w:val="Listeafsnit"/>
        <w:numPr>
          <w:ilvl w:val="0"/>
          <w:numId w:val="34"/>
        </w:numPr>
        <w:rPr>
          <w:lang w:val="fo-FO"/>
        </w:rPr>
      </w:pPr>
      <w:r w:rsidRPr="00684522">
        <w:rPr>
          <w:lang w:eastAsia="da-DK"/>
        </w:rPr>
        <w:t>Gebyret overføres til Prisme 20</w:t>
      </w:r>
      <w:r>
        <w:rPr>
          <w:lang w:eastAsia="da-DK"/>
        </w:rPr>
        <w:t>09</w:t>
      </w:r>
    </w:p>
    <w:p w14:paraId="38038F3F" w14:textId="77777777" w:rsidR="00185287" w:rsidRPr="000A6178" w:rsidRDefault="00185287" w:rsidP="00185287">
      <w:pPr>
        <w:pStyle w:val="Listeafsnit"/>
        <w:rPr>
          <w:lang w:val="fo-FO"/>
        </w:rPr>
      </w:pPr>
    </w:p>
    <w:p w14:paraId="2C325755" w14:textId="77777777" w:rsidR="0070136F" w:rsidRDefault="00E13213" w:rsidP="0070136F">
      <w:pPr>
        <w:keepNext/>
      </w:pPr>
      <w:r>
        <w:drawing>
          <wp:inline distT="0" distB="0" distL="0" distR="0" wp14:anchorId="5BFD88CF" wp14:editId="2876641D">
            <wp:extent cx="5962652" cy="1333500"/>
            <wp:effectExtent l="0" t="0" r="0" b="0"/>
            <wp:docPr id="781397697" name="Picture 781397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39769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E75C1" w14:textId="18A95176" w:rsidR="00E13213" w:rsidRDefault="0070136F" w:rsidP="0070136F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15</w:t>
      </w:r>
      <w:r>
        <w:fldChar w:fldCharType="end"/>
      </w:r>
      <w:r>
        <w:t xml:space="preserve"> </w:t>
      </w:r>
      <w:r w:rsidRPr="00C005B1">
        <w:t>Forretningspartneroversigten efter fa</w:t>
      </w:r>
      <w:r w:rsidR="004F6C3A">
        <w:t>k</w:t>
      </w:r>
      <w:r w:rsidRPr="00C005B1">
        <w:t>turering</w:t>
      </w:r>
    </w:p>
    <w:p w14:paraId="5DC872D3" w14:textId="77777777" w:rsidR="004E4962" w:rsidRDefault="00CE279E" w:rsidP="004E4962">
      <w:pPr>
        <w:keepNext/>
      </w:pPr>
      <w:r>
        <w:lastRenderedPageBreak/>
        <w:drawing>
          <wp:inline distT="0" distB="0" distL="0" distR="0" wp14:anchorId="3C485C3A" wp14:editId="3F06F171">
            <wp:extent cx="5962652" cy="1924050"/>
            <wp:effectExtent l="0" t="0" r="0" b="0"/>
            <wp:docPr id="541642290" name="Picture 541642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64229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86943C3" wp14:editId="49593CCC">
            <wp:extent cx="5962652" cy="1590675"/>
            <wp:effectExtent l="0" t="0" r="0" b="0"/>
            <wp:docPr id="894339697" name="Picture 894339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33969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F7E3758" wp14:editId="281E37FC">
            <wp:extent cx="5962652" cy="3962400"/>
            <wp:effectExtent l="0" t="0" r="0" b="0"/>
            <wp:docPr id="1459478443" name="Picture 1459478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47844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C215A" w14:textId="6459475B" w:rsidR="00CE279E" w:rsidRDefault="004E4962" w:rsidP="004E4962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16</w:t>
      </w:r>
      <w:r>
        <w:fldChar w:fldCharType="end"/>
      </w:r>
      <w:r>
        <w:t xml:space="preserve"> </w:t>
      </w:r>
      <w:r w:rsidRPr="009979AD">
        <w:t>Yderligere information på position</w:t>
      </w:r>
    </w:p>
    <w:p w14:paraId="24121698" w14:textId="77777777" w:rsidR="00053A37" w:rsidRDefault="00053A37" w:rsidP="00053A37">
      <w:pPr>
        <w:keepNext/>
      </w:pPr>
      <w:r>
        <w:lastRenderedPageBreak/>
        <w:drawing>
          <wp:inline distT="0" distB="0" distL="0" distR="0" wp14:anchorId="31A2C88C" wp14:editId="4A15175D">
            <wp:extent cx="4843849" cy="7497512"/>
            <wp:effectExtent l="0" t="0" r="0" b="8255"/>
            <wp:docPr id="770487530" name="Picture 770487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48753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113" cy="752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F43A0" w14:textId="1D1C5C15" w:rsidR="00053A37" w:rsidRDefault="00053A37" w:rsidP="00053A37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17</w:t>
      </w:r>
      <w:r>
        <w:fldChar w:fldCharType="end"/>
      </w:r>
      <w:r>
        <w:t xml:space="preserve"> Faktura</w:t>
      </w:r>
    </w:p>
    <w:p w14:paraId="6405433B" w14:textId="77777777" w:rsidR="00EA1A4F" w:rsidRPr="00EA1A4F" w:rsidRDefault="00EA1A4F" w:rsidP="00EA1A4F"/>
    <w:p w14:paraId="5B557B71" w14:textId="568A4FD1" w:rsidR="005E03A7" w:rsidRDefault="005E03A7" w:rsidP="00256C6C">
      <w:pPr>
        <w:pStyle w:val="Overskrift3"/>
        <w:rPr>
          <w:lang w:val="fo-FO"/>
        </w:rPr>
      </w:pPr>
      <w:r>
        <w:rPr>
          <w:lang w:val="fo-FO"/>
        </w:rPr>
        <w:lastRenderedPageBreak/>
        <w:t xml:space="preserve">Visning af </w:t>
      </w:r>
      <w:r w:rsidR="00256C6C">
        <w:rPr>
          <w:lang w:val="fo-FO"/>
        </w:rPr>
        <w:t>bevægelser i Cicero</w:t>
      </w:r>
    </w:p>
    <w:p w14:paraId="1324F1A6" w14:textId="280FE7FB" w:rsidR="00587EAF" w:rsidRPr="00587EAF" w:rsidRDefault="00EF1EBF" w:rsidP="00587EAF">
      <w:pPr>
        <w:rPr>
          <w:lang w:val="fo-FO"/>
        </w:rPr>
      </w:pPr>
      <w:r>
        <w:rPr>
          <w:lang w:val="fo-FO"/>
        </w:rPr>
        <w:t xml:space="preserve">Eksempel på skærmbillede i Cicero, hvor man kan se bevægelser </w:t>
      </w:r>
    </w:p>
    <w:p w14:paraId="760ED3AF" w14:textId="77777777" w:rsidR="00256C6C" w:rsidRDefault="00256C6C" w:rsidP="00256C6C">
      <w:pPr>
        <w:keepNext/>
      </w:pPr>
      <w:r>
        <w:drawing>
          <wp:inline distT="0" distB="0" distL="0" distR="0" wp14:anchorId="61E5C28E" wp14:editId="4665A23E">
            <wp:extent cx="5907641" cy="4381500"/>
            <wp:effectExtent l="0" t="0" r="0" b="0"/>
            <wp:docPr id="837857350" name="Picture 837857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857350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641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4B6DC" w14:textId="4F38ABB8" w:rsidR="00256C6C" w:rsidRDefault="00256C6C" w:rsidP="00256C6C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18</w:t>
      </w:r>
      <w:r>
        <w:fldChar w:fldCharType="end"/>
      </w:r>
      <w:r>
        <w:t xml:space="preserve"> Skærmbillede </w:t>
      </w:r>
      <w:r w:rsidR="00DE672F">
        <w:t>der viser</w:t>
      </w:r>
      <w:r>
        <w:t xml:space="preserve"> bevægelser på mellemværender i Cicero</w:t>
      </w:r>
    </w:p>
    <w:p w14:paraId="48BB3BEA" w14:textId="51F65D38" w:rsidR="00DE672F" w:rsidRDefault="00DE672F">
      <w:pPr>
        <w:spacing w:after="0" w:line="240" w:lineRule="auto"/>
        <w:rPr>
          <w:lang w:val="fo-FO"/>
        </w:rPr>
      </w:pPr>
      <w:r>
        <w:rPr>
          <w:lang w:val="fo-FO"/>
        </w:rPr>
        <w:br w:type="page"/>
      </w:r>
    </w:p>
    <w:p w14:paraId="1F4BCC63" w14:textId="10BC1EBE" w:rsidR="00EC7D58" w:rsidRDefault="007F0FE3">
      <w:pPr>
        <w:pStyle w:val="Overskrift2"/>
      </w:pPr>
      <w:bookmarkStart w:id="32" w:name="_Toc454360828"/>
      <w:bookmarkStart w:id="33" w:name="_Toc454360873"/>
      <w:bookmarkStart w:id="34" w:name="_Toc454360962"/>
      <w:bookmarkStart w:id="35" w:name="_Toc454361403"/>
      <w:bookmarkStart w:id="36" w:name="_Toc454361424"/>
      <w:bookmarkStart w:id="37" w:name="_Toc454361528"/>
      <w:bookmarkStart w:id="38" w:name="_Toc454539169"/>
      <w:bookmarkStart w:id="39" w:name="_Toc454791393"/>
      <w:bookmarkStart w:id="40" w:name="_Toc454791400"/>
      <w:bookmarkStart w:id="41" w:name="_Toc456947274"/>
      <w:bookmarkStart w:id="42" w:name="_Toc456947293"/>
      <w:bookmarkStart w:id="43" w:name="_Toc456947410"/>
      <w:bookmarkStart w:id="44" w:name="_Toc456947428"/>
      <w:bookmarkStart w:id="45" w:name="_Toc462618327"/>
      <w:r>
        <w:lastRenderedPageBreak/>
        <w:t>Fujitsu Prisme 2</w:t>
      </w:r>
      <w:r w:rsidR="009B6107">
        <w:t>009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14:paraId="7FB2906F" w14:textId="4FBA8CE0" w:rsidR="00DE672F" w:rsidRDefault="00DE672F" w:rsidP="00DE672F">
      <w:r>
        <w:t>Dette afsnit indeholder skærmbilleder fra udvalgte testforløb fra testen af debitorintegrationen mellem FBS (Cicero) og debitorløsninge</w:t>
      </w:r>
      <w:r w:rsidR="005C467B">
        <w:t>n Fujitsu Prisme 2009</w:t>
      </w:r>
      <w:r>
        <w:t>.</w:t>
      </w:r>
    </w:p>
    <w:p w14:paraId="42BB4138" w14:textId="24C1E500" w:rsidR="00784249" w:rsidRDefault="00784249" w:rsidP="00DE672F"/>
    <w:p w14:paraId="31F48774" w14:textId="77777777" w:rsidR="00784249" w:rsidRDefault="00784249" w:rsidP="00784249">
      <w:pPr>
        <w:pStyle w:val="Overskrift3"/>
      </w:pPr>
      <w:r>
        <w:t>Oprettelse af gebyr</w:t>
      </w:r>
    </w:p>
    <w:p w14:paraId="0CFD4615" w14:textId="77777777" w:rsidR="00784249" w:rsidRDefault="00784249" w:rsidP="00784249">
      <w:pPr>
        <w:spacing w:after="0" w:line="240" w:lineRule="auto"/>
      </w:pPr>
    </w:p>
    <w:p w14:paraId="6B765E68" w14:textId="77777777" w:rsidR="00784249" w:rsidRDefault="00784249" w:rsidP="00784249">
      <w:pPr>
        <w:spacing w:after="0" w:line="240" w:lineRule="auto"/>
      </w:pPr>
      <w:r>
        <w:t>Skærmbilleder i dette afsnit viser detaljer om følgende scenarie:</w:t>
      </w:r>
    </w:p>
    <w:p w14:paraId="3710A043" w14:textId="77777777" w:rsidR="00784249" w:rsidRDefault="00784249" w:rsidP="00784249">
      <w:pPr>
        <w:spacing w:after="0" w:line="240" w:lineRule="auto"/>
      </w:pPr>
    </w:p>
    <w:p w14:paraId="13E0F426" w14:textId="2C5A6C1D" w:rsidR="00784249" w:rsidRPr="008239DF" w:rsidRDefault="00784249" w:rsidP="00784249">
      <w:pPr>
        <w:pStyle w:val="Listeafsnit"/>
        <w:numPr>
          <w:ilvl w:val="0"/>
          <w:numId w:val="20"/>
        </w:numPr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</w:pPr>
      <w:r>
        <w:t xml:space="preserve">Der oprettes et gebyr i Cicero med </w:t>
      </w:r>
      <w:r w:rsidRPr="008239DF"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  <w:t xml:space="preserve">CPR: CPR: 2503443964, Navn: Nanna Nielsen, </w:t>
      </w:r>
      <w:r w:rsidR="007F1BFB"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  <w:t>gebyr</w:t>
      </w:r>
      <w:r w:rsidRPr="008239DF"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  <w:t xml:space="preserve">: </w:t>
      </w:r>
      <w:r w:rsidR="007100DF"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  <w:t>1</w:t>
      </w:r>
      <w:r w:rsidRPr="008239DF"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  <w:t>20,-</w:t>
      </w:r>
    </w:p>
    <w:p w14:paraId="0F9A0554" w14:textId="04344DF5" w:rsidR="00CC1F66" w:rsidRPr="00053A37" w:rsidRDefault="00784249" w:rsidP="00C7674A">
      <w:pPr>
        <w:pStyle w:val="Listeafsnit"/>
        <w:numPr>
          <w:ilvl w:val="0"/>
          <w:numId w:val="20"/>
        </w:numPr>
        <w:rPr>
          <w:lang w:val="fo-FO"/>
        </w:rPr>
      </w:pPr>
      <w:r w:rsidRPr="00053A37"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  <w:t>Gebyret overføres til Prisme 20</w:t>
      </w:r>
      <w:r w:rsidR="007100DF" w:rsidRPr="00053A37"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  <w:t>09</w:t>
      </w:r>
      <w:r w:rsidRPr="00053A37"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  <w:br/>
      </w:r>
    </w:p>
    <w:p w14:paraId="22CB29AE" w14:textId="77777777" w:rsidR="00CC1F66" w:rsidRDefault="00CC1F66" w:rsidP="00CC1F66">
      <w:r>
        <w:drawing>
          <wp:inline distT="0" distB="0" distL="0" distR="0" wp14:anchorId="670ABA98" wp14:editId="21A556E0">
            <wp:extent cx="5943600" cy="4886325"/>
            <wp:effectExtent l="0" t="0" r="0" b="0"/>
            <wp:docPr id="1904969302" name="Picture 1904969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496930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3314A" w14:textId="7F2CB3BF" w:rsidR="00784249" w:rsidRDefault="00784249" w:rsidP="00784249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19</w:t>
      </w:r>
      <w:r>
        <w:fldChar w:fldCharType="end"/>
      </w:r>
      <w:r>
        <w:t xml:space="preserve"> Oprettelse af gebyr i Cicero</w:t>
      </w:r>
    </w:p>
    <w:p w14:paraId="0386AD9E" w14:textId="77777777" w:rsidR="00784249" w:rsidRPr="00275D8F" w:rsidRDefault="00784249" w:rsidP="00784249">
      <w:pPr>
        <w:rPr>
          <w:lang w:eastAsia="da-DK"/>
        </w:rPr>
      </w:pPr>
    </w:p>
    <w:p w14:paraId="7B39B521" w14:textId="77777777" w:rsidR="009836B4" w:rsidRPr="000728D1" w:rsidRDefault="009836B4" w:rsidP="009836B4"/>
    <w:p w14:paraId="43A9A0F5" w14:textId="77777777" w:rsidR="009836B4" w:rsidRDefault="009836B4" w:rsidP="009836B4">
      <w:pPr>
        <w:keepNext/>
      </w:pPr>
      <w:r>
        <w:lastRenderedPageBreak/>
        <w:drawing>
          <wp:inline distT="0" distB="0" distL="0" distR="0" wp14:anchorId="60560945" wp14:editId="5FAE7BF9">
            <wp:extent cx="5962652" cy="3000375"/>
            <wp:effectExtent l="0" t="0" r="0" b="0"/>
            <wp:docPr id="346271309" name="Picture 34627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27130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0B4D0" w14:textId="27063E5A" w:rsidR="009836B4" w:rsidRDefault="009836B4" w:rsidP="009836B4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20</w:t>
      </w:r>
      <w:r>
        <w:fldChar w:fldCharType="end"/>
      </w:r>
      <w:r w:rsidRPr="00E30994">
        <w:t xml:space="preserve"> Visning af det overførte gebyr</w:t>
      </w:r>
    </w:p>
    <w:p w14:paraId="6FE6B79C" w14:textId="31D7ECF1" w:rsidR="009836B4" w:rsidRDefault="009836B4" w:rsidP="009836B4">
      <w:r>
        <w:br/>
      </w:r>
      <w:r>
        <w:drawing>
          <wp:inline distT="0" distB="0" distL="0" distR="0" wp14:anchorId="43D6EC7A" wp14:editId="273AE92D">
            <wp:extent cx="5962652" cy="3895725"/>
            <wp:effectExtent l="0" t="0" r="0" b="0"/>
            <wp:docPr id="2144443390" name="Picture 2144443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444339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F9A1E" w14:textId="23F26DB4" w:rsidR="00784249" w:rsidRDefault="00784249" w:rsidP="00784249">
      <w:pPr>
        <w:pStyle w:val="Billedtekst"/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21</w:t>
      </w:r>
      <w:r>
        <w:fldChar w:fldCharType="end"/>
      </w:r>
      <w:r>
        <w:t xml:space="preserve"> Faktura dannet fra Prisme på baggrund af det overførte gebyr (</w:t>
      </w:r>
      <w:r w:rsidR="004F6C3A">
        <w:t>d</w:t>
      </w:r>
      <w:r>
        <w:t>er mangler adresseoplysninger</w:t>
      </w:r>
      <w:r w:rsidR="004F6C3A">
        <w:t>,</w:t>
      </w:r>
      <w:r>
        <w:t xml:space="preserve"> hvilket skyldes Fujitsus testsystem)</w:t>
      </w:r>
    </w:p>
    <w:p w14:paraId="3C282F3D" w14:textId="77777777" w:rsidR="00784249" w:rsidRDefault="00784249" w:rsidP="00784249">
      <w:pPr>
        <w:ind w:left="3912"/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</w:pPr>
    </w:p>
    <w:p w14:paraId="6CA915CB" w14:textId="77777777" w:rsidR="00784249" w:rsidRDefault="00784249" w:rsidP="00784249">
      <w:pPr>
        <w:ind w:left="3912"/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</w:pPr>
    </w:p>
    <w:p w14:paraId="3D2EB74E" w14:textId="77777777" w:rsidR="009B0DE4" w:rsidRDefault="009B0DE4" w:rsidP="009B0DE4">
      <w:pPr>
        <w:keepNext/>
      </w:pPr>
      <w:r>
        <w:drawing>
          <wp:inline distT="0" distB="0" distL="0" distR="0" wp14:anchorId="0A6154C6" wp14:editId="52FDD94A">
            <wp:extent cx="5962652" cy="2514600"/>
            <wp:effectExtent l="0" t="0" r="0" b="0"/>
            <wp:docPr id="2114090279" name="Picture 2114090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409027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0083E" w14:textId="77777777" w:rsidR="000E4910" w:rsidRDefault="009B0DE4" w:rsidP="000E4910">
      <w:pPr>
        <w:keepNext/>
      </w:pPr>
      <w:r>
        <w:drawing>
          <wp:inline distT="0" distB="0" distL="0" distR="0" wp14:anchorId="6F85CFE9" wp14:editId="7B860A4A">
            <wp:extent cx="5962652" cy="952500"/>
            <wp:effectExtent l="0" t="0" r="0" b="0"/>
            <wp:docPr id="1207619057" name="Picture 1207619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619057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3599B" w14:textId="4671EBAD" w:rsidR="009B0DE4" w:rsidRDefault="000E4910" w:rsidP="000E4910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22</w:t>
      </w:r>
      <w:r>
        <w:fldChar w:fldCharType="end"/>
      </w:r>
      <w:r w:rsidRPr="008E274C">
        <w:t xml:space="preserve"> PSRM-oplysninger</w:t>
      </w:r>
    </w:p>
    <w:p w14:paraId="2DB5F665" w14:textId="77777777" w:rsidR="00784249" w:rsidRDefault="00784249" w:rsidP="00784249">
      <w:pPr>
        <w:ind w:left="3912"/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</w:pPr>
    </w:p>
    <w:p w14:paraId="4C860C6C" w14:textId="77777777" w:rsidR="00784249" w:rsidRDefault="00784249" w:rsidP="00784249">
      <w:pPr>
        <w:pStyle w:val="Overskrift3"/>
      </w:pPr>
      <w:r>
        <w:t>Oprettelse af erstatning</w:t>
      </w:r>
    </w:p>
    <w:p w14:paraId="4D9769DF" w14:textId="77777777" w:rsidR="00784249" w:rsidRDefault="00784249" w:rsidP="00784249">
      <w:pPr>
        <w:spacing w:after="0" w:line="240" w:lineRule="auto"/>
      </w:pPr>
    </w:p>
    <w:p w14:paraId="44C55EC3" w14:textId="77777777" w:rsidR="00784249" w:rsidRDefault="00784249" w:rsidP="00784249">
      <w:pPr>
        <w:spacing w:after="0" w:line="240" w:lineRule="auto"/>
      </w:pPr>
      <w:r>
        <w:t>Skærmbilleder i dette afsnit viser detaljer om følgende scenarie:</w:t>
      </w:r>
    </w:p>
    <w:p w14:paraId="62D13501" w14:textId="77777777" w:rsidR="00784249" w:rsidRDefault="00784249" w:rsidP="00784249">
      <w:pPr>
        <w:spacing w:after="0" w:line="240" w:lineRule="auto"/>
      </w:pPr>
    </w:p>
    <w:p w14:paraId="0EEB6339" w14:textId="4B9591A6" w:rsidR="00784249" w:rsidRPr="00B761FC" w:rsidRDefault="00784249" w:rsidP="00784249">
      <w:pPr>
        <w:pStyle w:val="Listeafsnit"/>
        <w:numPr>
          <w:ilvl w:val="0"/>
          <w:numId w:val="21"/>
        </w:numPr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</w:pPr>
      <w:r>
        <w:t xml:space="preserve">Der oprettes en erstatning i Cicero med </w:t>
      </w:r>
      <w:r w:rsidRPr="00053A37">
        <w:rPr>
          <w:lang w:eastAsia="da-DK"/>
        </w:rPr>
        <w:t xml:space="preserve">CPR-nr:  2702810615, Navn: Søren Sørensen, Erst.nr. 10000004, </w:t>
      </w:r>
      <w:r w:rsidR="00304B56">
        <w:rPr>
          <w:lang w:eastAsia="da-DK"/>
        </w:rPr>
        <w:t>B</w:t>
      </w:r>
      <w:r w:rsidRPr="00053A37">
        <w:rPr>
          <w:lang w:eastAsia="da-DK"/>
        </w:rPr>
        <w:t xml:space="preserve">eløb: </w:t>
      </w:r>
      <w:r w:rsidR="00547C29" w:rsidRPr="00053A37">
        <w:t>200</w:t>
      </w:r>
      <w:r w:rsidRPr="00053A37">
        <w:rPr>
          <w:lang w:eastAsia="da-DK"/>
        </w:rPr>
        <w:t>,25 (</w:t>
      </w:r>
      <w:r w:rsidR="004F6C3A">
        <w:rPr>
          <w:lang w:eastAsia="da-DK"/>
        </w:rPr>
        <w:t>e</w:t>
      </w:r>
      <w:r w:rsidRPr="00053A37">
        <w:rPr>
          <w:lang w:eastAsia="da-DK"/>
        </w:rPr>
        <w:t>rstatning med anerkendelse)</w:t>
      </w:r>
    </w:p>
    <w:p w14:paraId="7659ED0F" w14:textId="77777777" w:rsidR="00784249" w:rsidRPr="00067532" w:rsidRDefault="00784249" w:rsidP="00053A37">
      <w:pPr>
        <w:pStyle w:val="Listeafsnit"/>
        <w:numPr>
          <w:ilvl w:val="0"/>
          <w:numId w:val="21"/>
        </w:numPr>
        <w:rPr>
          <w:lang w:eastAsia="da-DK"/>
        </w:rPr>
      </w:pPr>
      <w:r w:rsidRPr="00067532">
        <w:rPr>
          <w:lang w:eastAsia="da-DK"/>
        </w:rPr>
        <w:t>Erstatningen overføres til debitorsystemet</w:t>
      </w:r>
    </w:p>
    <w:p w14:paraId="72E85DBE" w14:textId="77777777" w:rsidR="00784249" w:rsidRDefault="00784249" w:rsidP="00784249">
      <w:pPr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</w:pPr>
    </w:p>
    <w:p w14:paraId="5761479F" w14:textId="39197491" w:rsidR="00784249" w:rsidRDefault="00547FD6" w:rsidP="00784249">
      <w:pPr>
        <w:keepNext/>
      </w:pPr>
      <w:r>
        <w:lastRenderedPageBreak/>
        <w:drawing>
          <wp:inline distT="0" distB="0" distL="0" distR="0" wp14:anchorId="2099A8DB" wp14:editId="1BD850D4">
            <wp:extent cx="5913782" cy="4871286"/>
            <wp:effectExtent l="0" t="0" r="0" b="5715"/>
            <wp:docPr id="467932448" name="Picture 46793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932448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078" cy="487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57381" w14:textId="596CCA49" w:rsidR="00784249" w:rsidRDefault="00784249" w:rsidP="00784249">
      <w:pPr>
        <w:pStyle w:val="Billedtekst"/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23</w:t>
      </w:r>
      <w:r>
        <w:fldChar w:fldCharType="end"/>
      </w:r>
      <w:r>
        <w:t xml:space="preserve"> Oprettelse af gebyr i Cicero</w:t>
      </w:r>
    </w:p>
    <w:p w14:paraId="4E2D0669" w14:textId="77777777" w:rsidR="00784249" w:rsidRDefault="00784249" w:rsidP="00784249">
      <w:pPr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</w:pPr>
    </w:p>
    <w:p w14:paraId="305BCF39" w14:textId="303581FC" w:rsidR="00784249" w:rsidRDefault="00784249" w:rsidP="00784249">
      <w:pPr>
        <w:keepNext/>
      </w:pPr>
    </w:p>
    <w:p w14:paraId="4D2998D2" w14:textId="15715A28" w:rsidR="00784249" w:rsidRDefault="00C33FF6" w:rsidP="00784249">
      <w:pPr>
        <w:keepNext/>
      </w:pPr>
      <w:r>
        <w:drawing>
          <wp:inline distT="0" distB="0" distL="0" distR="0" wp14:anchorId="389C6D00" wp14:editId="640E62E1">
            <wp:extent cx="5962652" cy="2733675"/>
            <wp:effectExtent l="0" t="0" r="0" b="0"/>
            <wp:docPr id="904461217" name="Picture 90446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461217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88555" w14:textId="440178C0" w:rsidR="00784249" w:rsidRDefault="00784249" w:rsidP="00784249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24</w:t>
      </w:r>
      <w:r>
        <w:fldChar w:fldCharType="end"/>
      </w:r>
      <w:r>
        <w:t xml:space="preserve"> </w:t>
      </w:r>
      <w:r w:rsidRPr="00FA3863">
        <w:t>Visning af de</w:t>
      </w:r>
      <w:r>
        <w:t>n</w:t>
      </w:r>
      <w:r w:rsidRPr="00FA3863">
        <w:t xml:space="preserve"> overførte </w:t>
      </w:r>
      <w:r>
        <w:t>erstatning</w:t>
      </w:r>
    </w:p>
    <w:p w14:paraId="3CF80DC0" w14:textId="77777777" w:rsidR="00217D9A" w:rsidRDefault="00217D9A" w:rsidP="00217D9A">
      <w:pPr>
        <w:keepNext/>
      </w:pPr>
      <w:r>
        <w:drawing>
          <wp:inline distT="0" distB="0" distL="0" distR="0" wp14:anchorId="4ACC8AA0" wp14:editId="23EF03E7">
            <wp:extent cx="5962652" cy="3943350"/>
            <wp:effectExtent l="0" t="0" r="0" b="0"/>
            <wp:docPr id="174034517" name="Picture 174034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034517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FEDF0" w14:textId="2A9A3C59" w:rsidR="00784249" w:rsidRDefault="00217D9A" w:rsidP="00217D9A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25</w:t>
      </w:r>
      <w:r>
        <w:fldChar w:fldCharType="end"/>
      </w:r>
      <w:r>
        <w:t xml:space="preserve"> Faktura genereret i Prisme</w:t>
      </w:r>
    </w:p>
    <w:p w14:paraId="06D7E4C9" w14:textId="77777777" w:rsidR="00784249" w:rsidRDefault="00784249" w:rsidP="00784249"/>
    <w:p w14:paraId="2370A945" w14:textId="77777777" w:rsidR="00784249" w:rsidRDefault="00784249" w:rsidP="00784249">
      <w:pPr>
        <w:pStyle w:val="Overskrift3"/>
      </w:pPr>
      <w:r>
        <w:lastRenderedPageBreak/>
        <w:t>Annullering af mellemværende i Cicero</w:t>
      </w:r>
    </w:p>
    <w:p w14:paraId="341A8306" w14:textId="77777777" w:rsidR="00784249" w:rsidRDefault="00784249" w:rsidP="00784249"/>
    <w:p w14:paraId="7821578A" w14:textId="77777777" w:rsidR="00784249" w:rsidRDefault="00784249" w:rsidP="00784249">
      <w:pPr>
        <w:spacing w:after="0" w:line="240" w:lineRule="auto"/>
      </w:pPr>
      <w:r>
        <w:t>Skærmbilleder i dette afsnit viser detaljer om følgende scenarie:</w:t>
      </w:r>
    </w:p>
    <w:p w14:paraId="32284B96" w14:textId="77777777" w:rsidR="00784249" w:rsidRDefault="00784249" w:rsidP="00784249">
      <w:pPr>
        <w:spacing w:after="0" w:line="240" w:lineRule="auto"/>
      </w:pPr>
    </w:p>
    <w:p w14:paraId="4EE8761C" w14:textId="3772303A" w:rsidR="00784249" w:rsidRDefault="00784249" w:rsidP="00784249">
      <w:pPr>
        <w:pStyle w:val="Listeafsnit"/>
        <w:numPr>
          <w:ilvl w:val="0"/>
          <w:numId w:val="23"/>
        </w:numPr>
      </w:pPr>
      <w:r>
        <w:t xml:space="preserve">Der oprettes et mellemværende i Cicero på CPR-nr: 1904640634, Navn: Asta Jensen, </w:t>
      </w:r>
      <w:r w:rsidR="007F1BFB">
        <w:t>gebyr</w:t>
      </w:r>
      <w:r>
        <w:t xml:space="preserve"> </w:t>
      </w:r>
      <w:r w:rsidR="007F1BFB">
        <w:t>6</w:t>
      </w:r>
      <w:r>
        <w:t>0,-</w:t>
      </w:r>
    </w:p>
    <w:p w14:paraId="4707E7FD" w14:textId="77777777" w:rsidR="00784249" w:rsidRDefault="00784249" w:rsidP="00784249">
      <w:pPr>
        <w:pStyle w:val="Listeafsnit"/>
        <w:numPr>
          <w:ilvl w:val="0"/>
          <w:numId w:val="23"/>
        </w:numPr>
      </w:pPr>
      <w:r>
        <w:t>Mellemværendet annulleres efterfølgende i Cicero</w:t>
      </w:r>
    </w:p>
    <w:p w14:paraId="155BAA42" w14:textId="77777777" w:rsidR="00784249" w:rsidRDefault="00784249" w:rsidP="00784249">
      <w:pPr>
        <w:pStyle w:val="Listeafsnit"/>
      </w:pPr>
    </w:p>
    <w:p w14:paraId="23DAD943" w14:textId="77777777" w:rsidR="00784249" w:rsidRDefault="00784249" w:rsidP="00784249">
      <w:pPr>
        <w:pStyle w:val="Listeafsnit"/>
      </w:pPr>
    </w:p>
    <w:p w14:paraId="1DCD9F2E" w14:textId="48857170" w:rsidR="00784249" w:rsidRDefault="00F14648" w:rsidP="00784249">
      <w:pPr>
        <w:keepNext/>
      </w:pPr>
      <w:r>
        <w:drawing>
          <wp:inline distT="0" distB="0" distL="0" distR="0" wp14:anchorId="425DB3B9" wp14:editId="1FC4987A">
            <wp:extent cx="5962652" cy="4905376"/>
            <wp:effectExtent l="0" t="0" r="0" b="0"/>
            <wp:docPr id="948676007" name="Picture 948676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676007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490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07842" w14:textId="6A15316A" w:rsidR="00784249" w:rsidRDefault="00784249" w:rsidP="00784249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26</w:t>
      </w:r>
      <w:r>
        <w:fldChar w:fldCharType="end"/>
      </w:r>
      <w:r>
        <w:t xml:space="preserve"> </w:t>
      </w:r>
      <w:r w:rsidRPr="008C5FE2">
        <w:t>Gebyr oprettet i Cicero LMS og sendt til debitor</w:t>
      </w:r>
    </w:p>
    <w:p w14:paraId="334B1BDD" w14:textId="77777777" w:rsidR="00690E35" w:rsidRDefault="00690E35" w:rsidP="00690E35">
      <w:pPr>
        <w:keepNext/>
      </w:pPr>
      <w:r>
        <w:lastRenderedPageBreak/>
        <w:drawing>
          <wp:inline distT="0" distB="0" distL="0" distR="0" wp14:anchorId="2B3D89DE" wp14:editId="72DECA75">
            <wp:extent cx="5962652" cy="2752725"/>
            <wp:effectExtent l="0" t="0" r="0" b="0"/>
            <wp:docPr id="358920519" name="Picture 358920519" title="Indsætter billed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920519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644EC" w14:textId="262ADBBE" w:rsidR="00690E35" w:rsidRPr="00690E35" w:rsidRDefault="00690E35" w:rsidP="00690E35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27</w:t>
      </w:r>
      <w:r>
        <w:fldChar w:fldCharType="end"/>
      </w:r>
      <w:r>
        <w:t xml:space="preserve"> Gebyr modtaget i Prisme</w:t>
      </w:r>
    </w:p>
    <w:p w14:paraId="33F25FEF" w14:textId="77777777" w:rsidR="00784249" w:rsidRDefault="00784249" w:rsidP="00784249"/>
    <w:p w14:paraId="74571349" w14:textId="5D5A0A88" w:rsidR="00784249" w:rsidRDefault="00A76369" w:rsidP="00784249">
      <w:pPr>
        <w:keepNext/>
      </w:pPr>
      <w:r>
        <w:lastRenderedPageBreak/>
        <w:drawing>
          <wp:inline distT="0" distB="0" distL="0" distR="0" wp14:anchorId="6252E5C9" wp14:editId="21463CD1">
            <wp:extent cx="5962652" cy="4905376"/>
            <wp:effectExtent l="0" t="0" r="0" b="0"/>
            <wp:docPr id="441487828" name="Picture 441487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487828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490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BD1F4" w14:textId="24C16EDF" w:rsidR="00784249" w:rsidRPr="00EA3B74" w:rsidRDefault="00784249" w:rsidP="00784249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28</w:t>
      </w:r>
      <w:r>
        <w:fldChar w:fldCharType="end"/>
      </w:r>
      <w:r>
        <w:t xml:space="preserve"> Gebyr annulleret i Cicero</w:t>
      </w:r>
    </w:p>
    <w:p w14:paraId="4E024FFC" w14:textId="77777777" w:rsidR="00784249" w:rsidRDefault="00784249" w:rsidP="00784249">
      <w:pPr>
        <w:rPr>
          <w:lang w:val="fo-FO"/>
        </w:rPr>
      </w:pPr>
    </w:p>
    <w:p w14:paraId="49C3684A" w14:textId="37BED966" w:rsidR="00784249" w:rsidRDefault="00784249" w:rsidP="00784249"/>
    <w:p w14:paraId="6884AE61" w14:textId="129B44E1" w:rsidR="00784249" w:rsidRDefault="00784249" w:rsidP="00784249">
      <w:r>
        <w:lastRenderedPageBreak/>
        <w:br/>
      </w:r>
      <w:r w:rsidR="000F6494">
        <w:drawing>
          <wp:inline distT="0" distB="0" distL="0" distR="0" wp14:anchorId="7ECFA7B6" wp14:editId="7F61F510">
            <wp:extent cx="5962652" cy="3400425"/>
            <wp:effectExtent l="0" t="0" r="0" b="0"/>
            <wp:docPr id="2001972119" name="Picture 200197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1972119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D73D1" w14:textId="078249BA" w:rsidR="00784249" w:rsidRDefault="00784249" w:rsidP="00784249">
      <w:pPr>
        <w:pStyle w:val="Billedtekst"/>
        <w:rPr>
          <w:sz w:val="20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29</w:t>
      </w:r>
      <w:r>
        <w:fldChar w:fldCharType="end"/>
      </w:r>
      <w:r w:rsidR="005D044D">
        <w:t xml:space="preserve"> A</w:t>
      </w:r>
      <w:r>
        <w:t>nnullering modtaget og udlignet i Prisme.</w:t>
      </w:r>
    </w:p>
    <w:p w14:paraId="1780C330" w14:textId="33E21E4F" w:rsidR="00784249" w:rsidRPr="00952563" w:rsidRDefault="00096666" w:rsidP="00784249">
      <w:r>
        <w:drawing>
          <wp:inline distT="0" distB="0" distL="0" distR="0" wp14:anchorId="04B17F9D" wp14:editId="28796561">
            <wp:extent cx="5962652" cy="3409950"/>
            <wp:effectExtent l="0" t="0" r="0" b="0"/>
            <wp:docPr id="828702352" name="Picture 82870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702352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CCCFF" w14:textId="77777777" w:rsidR="00784249" w:rsidRDefault="00784249" w:rsidP="00784249"/>
    <w:p w14:paraId="68E13431" w14:textId="77777777" w:rsidR="00784249" w:rsidRPr="00DE672F" w:rsidRDefault="00784249" w:rsidP="00784249"/>
    <w:p w14:paraId="229C28AC" w14:textId="77777777" w:rsidR="00784249" w:rsidRDefault="00784249" w:rsidP="00784249">
      <w:pPr>
        <w:pStyle w:val="Overskrift3"/>
        <w:rPr>
          <w:lang w:val="fo-FO"/>
        </w:rPr>
      </w:pPr>
      <w:r>
        <w:rPr>
          <w:lang w:val="fo-FO"/>
        </w:rPr>
        <w:lastRenderedPageBreak/>
        <w:t>Nedregulering af mellemværende i Cicero</w:t>
      </w:r>
    </w:p>
    <w:p w14:paraId="5BD12566" w14:textId="77777777" w:rsidR="00784249" w:rsidRPr="00F60B33" w:rsidRDefault="00784249" w:rsidP="00784249">
      <w:pPr>
        <w:rPr>
          <w:lang w:val="fo-FO"/>
        </w:rPr>
      </w:pPr>
    </w:p>
    <w:p w14:paraId="0194AEDF" w14:textId="77777777" w:rsidR="00784249" w:rsidRDefault="00784249" w:rsidP="00784249">
      <w:pPr>
        <w:spacing w:after="0" w:line="240" w:lineRule="auto"/>
      </w:pPr>
      <w:r>
        <w:t>Skærmbilleder i dette afsnit viser detaljer om følgende scenarie:</w:t>
      </w:r>
    </w:p>
    <w:p w14:paraId="288CA551" w14:textId="2C530E3B" w:rsidR="00784249" w:rsidRDefault="00784249" w:rsidP="001414E9">
      <w:pPr>
        <w:pStyle w:val="Listeafsnit"/>
        <w:numPr>
          <w:ilvl w:val="0"/>
          <w:numId w:val="24"/>
        </w:numPr>
      </w:pPr>
      <w:r>
        <w:t>Der oprettes et mellemværende i Cicero på CPR-nr: 2003710230, Navn: Sanne Sørensen</w:t>
      </w:r>
      <w:r w:rsidR="001414E9">
        <w:t xml:space="preserve">, </w:t>
      </w:r>
      <w:r w:rsidR="00304B56">
        <w:t>B</w:t>
      </w:r>
      <w:r>
        <w:t xml:space="preserve">eløb: </w:t>
      </w:r>
      <w:r w:rsidR="001414E9">
        <w:t>350,25</w:t>
      </w:r>
      <w:r>
        <w:t>, Type: erstatning med anerkendelse.</w:t>
      </w:r>
    </w:p>
    <w:p w14:paraId="36AEDB89" w14:textId="44EC0295" w:rsidR="00784249" w:rsidRDefault="00784249" w:rsidP="00784249">
      <w:pPr>
        <w:pStyle w:val="Listeafsnit"/>
        <w:numPr>
          <w:ilvl w:val="0"/>
          <w:numId w:val="24"/>
        </w:numPr>
      </w:pPr>
      <w:r>
        <w:t>Mellemværendet nedreguleres efterfølgende i Cicero</w:t>
      </w:r>
    </w:p>
    <w:p w14:paraId="2D2BDC35" w14:textId="77777777" w:rsidR="00EC2200" w:rsidRDefault="00EC2200" w:rsidP="00EC2200">
      <w:pPr>
        <w:pStyle w:val="Listeafsnit"/>
        <w:ind w:left="1080"/>
      </w:pPr>
    </w:p>
    <w:p w14:paraId="6D28D8B4" w14:textId="3A07F7CB" w:rsidR="00784249" w:rsidRDefault="00EC2200" w:rsidP="00784249">
      <w:pPr>
        <w:keepNext/>
      </w:pPr>
      <w:r>
        <w:drawing>
          <wp:inline distT="0" distB="0" distL="0" distR="0" wp14:anchorId="5EB9FDD0" wp14:editId="204AF0F4">
            <wp:extent cx="5962652" cy="4905376"/>
            <wp:effectExtent l="0" t="0" r="0" b="0"/>
            <wp:docPr id="702971851" name="Picture 70297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971851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490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E6B99" w14:textId="20BF5C36" w:rsidR="00784249" w:rsidRDefault="00784249" w:rsidP="00784249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30</w:t>
      </w:r>
      <w:r>
        <w:fldChar w:fldCharType="end"/>
      </w:r>
      <w:r>
        <w:t xml:space="preserve"> </w:t>
      </w:r>
      <w:r w:rsidRPr="00ED4BBD">
        <w:t>Erstatning oprettet i Cicero LMS</w:t>
      </w:r>
    </w:p>
    <w:p w14:paraId="59ABF355" w14:textId="34A2D780" w:rsidR="00157C7E" w:rsidRDefault="00157C7E" w:rsidP="00157C7E"/>
    <w:p w14:paraId="6FEAF067" w14:textId="77777777" w:rsidR="00157C7E" w:rsidRDefault="00157C7E" w:rsidP="00157C7E">
      <w:pPr>
        <w:keepNext/>
      </w:pPr>
      <w:r>
        <w:lastRenderedPageBreak/>
        <w:drawing>
          <wp:inline distT="0" distB="0" distL="0" distR="0" wp14:anchorId="677D4F5D" wp14:editId="4D5A864A">
            <wp:extent cx="5962652" cy="2714625"/>
            <wp:effectExtent l="0" t="0" r="0" b="0"/>
            <wp:docPr id="711150153" name="Picture 71115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150153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2183F" w14:textId="6DA447CE" w:rsidR="00157C7E" w:rsidRDefault="00157C7E" w:rsidP="00157C7E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31</w:t>
      </w:r>
      <w:r>
        <w:fldChar w:fldCharType="end"/>
      </w:r>
      <w:r>
        <w:t xml:space="preserve"> Erstatning overført til Prisme</w:t>
      </w:r>
    </w:p>
    <w:p w14:paraId="71A2FF74" w14:textId="77777777" w:rsidR="008A3DAA" w:rsidRDefault="008A3DAA" w:rsidP="008A3DAA">
      <w:pPr>
        <w:keepNext/>
      </w:pPr>
      <w:r>
        <w:drawing>
          <wp:inline distT="0" distB="0" distL="0" distR="0" wp14:anchorId="35D9383D" wp14:editId="694F412B">
            <wp:extent cx="5962652" cy="4000500"/>
            <wp:effectExtent l="0" t="0" r="0" b="0"/>
            <wp:docPr id="573512493" name="Picture 57351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512493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BC326" w14:textId="25A18D4B" w:rsidR="008A3DAA" w:rsidRPr="008A3DAA" w:rsidRDefault="008A3DAA" w:rsidP="008A3DAA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32</w:t>
      </w:r>
      <w:r>
        <w:fldChar w:fldCharType="end"/>
      </w:r>
      <w:r>
        <w:t xml:space="preserve"> Faktura</w:t>
      </w:r>
    </w:p>
    <w:p w14:paraId="6A64F3EC" w14:textId="77777777" w:rsidR="00157C7E" w:rsidRPr="00157C7E" w:rsidRDefault="00157C7E" w:rsidP="00157C7E"/>
    <w:p w14:paraId="1C8EDA9B" w14:textId="77777777" w:rsidR="00BC2083" w:rsidRDefault="00516DF8" w:rsidP="00BC2083">
      <w:pPr>
        <w:keepNext/>
      </w:pPr>
      <w:r>
        <w:lastRenderedPageBreak/>
        <w:drawing>
          <wp:inline distT="0" distB="0" distL="0" distR="0" wp14:anchorId="6DB0DBCF" wp14:editId="34ED7D40">
            <wp:extent cx="5962652" cy="4905376"/>
            <wp:effectExtent l="0" t="0" r="0" b="0"/>
            <wp:docPr id="74854220" name="Picture 74854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54220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490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2B04F" w14:textId="06086C88" w:rsidR="00784249" w:rsidRDefault="00BC2083" w:rsidP="00BC2083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33</w:t>
      </w:r>
      <w:r>
        <w:fldChar w:fldCharType="end"/>
      </w:r>
      <w:r>
        <w:t xml:space="preserve"> </w:t>
      </w:r>
      <w:r w:rsidRPr="00C508E1">
        <w:t>Erstatning nedreguleret med 100,- til 250,25</w:t>
      </w:r>
    </w:p>
    <w:p w14:paraId="64E98D63" w14:textId="284A0B4F" w:rsidR="00784249" w:rsidRDefault="00784249" w:rsidP="00784249">
      <w:pPr>
        <w:keepNext/>
      </w:pPr>
    </w:p>
    <w:p w14:paraId="6EE1F64A" w14:textId="3BA09324" w:rsidR="00784249" w:rsidRDefault="00784249" w:rsidP="00784249">
      <w:pPr>
        <w:keepNext/>
      </w:pPr>
    </w:p>
    <w:p w14:paraId="6DB2613A" w14:textId="60AD6479" w:rsidR="00784249" w:rsidRDefault="00171A72" w:rsidP="00784249">
      <w:pPr>
        <w:keepNext/>
      </w:pPr>
      <w:r>
        <w:drawing>
          <wp:inline distT="0" distB="0" distL="0" distR="0" wp14:anchorId="76F45BEE" wp14:editId="1777C1D5">
            <wp:extent cx="5962652" cy="3524250"/>
            <wp:effectExtent l="0" t="0" r="0" b="0"/>
            <wp:docPr id="452993354" name="Picture 452993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993354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8E115" w14:textId="0955C6FA" w:rsidR="00784249" w:rsidRDefault="00784249" w:rsidP="00784249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34</w:t>
      </w:r>
      <w:r>
        <w:fldChar w:fldCharType="end"/>
      </w:r>
      <w:r>
        <w:t xml:space="preserve"> </w:t>
      </w:r>
      <w:r w:rsidRPr="001462AC">
        <w:t>Nedregulering modtaget og udlignet i Prisme.</w:t>
      </w:r>
    </w:p>
    <w:p w14:paraId="59EFDBF0" w14:textId="77777777" w:rsidR="00784249" w:rsidRPr="00DE672F" w:rsidRDefault="00784249" w:rsidP="00784249"/>
    <w:p w14:paraId="61D56306" w14:textId="77777777" w:rsidR="00784249" w:rsidRDefault="00784249" w:rsidP="00784249">
      <w:pPr>
        <w:pStyle w:val="Overskrift3"/>
      </w:pPr>
      <w:r>
        <w:t>Afskrivning i debitor</w:t>
      </w:r>
    </w:p>
    <w:p w14:paraId="5244B90A" w14:textId="77777777" w:rsidR="00784249" w:rsidRDefault="00784249" w:rsidP="00784249">
      <w:pPr>
        <w:spacing w:after="0" w:line="240" w:lineRule="auto"/>
      </w:pPr>
    </w:p>
    <w:p w14:paraId="317BA8FF" w14:textId="77777777" w:rsidR="00784249" w:rsidRDefault="00784249" w:rsidP="00784249">
      <w:pPr>
        <w:spacing w:after="0" w:line="240" w:lineRule="auto"/>
      </w:pPr>
      <w:r>
        <w:t>Skærmbilleder i dette afsnit viser detaljer om følgende scenarie:</w:t>
      </w:r>
    </w:p>
    <w:p w14:paraId="700F1BD8" w14:textId="3ABF1A9F" w:rsidR="00784249" w:rsidRDefault="00784249" w:rsidP="00784249">
      <w:pPr>
        <w:pStyle w:val="Listeafsnit"/>
        <w:numPr>
          <w:ilvl w:val="0"/>
          <w:numId w:val="25"/>
        </w:numPr>
      </w:pPr>
      <w:r>
        <w:t xml:space="preserve">Opret </w:t>
      </w:r>
      <w:r w:rsidR="004F6C3A">
        <w:t>g</w:t>
      </w:r>
      <w:r>
        <w:t xml:space="preserve">ebyr i Cicero på CPR: 2211333874, Navn: Jesper Svendsen, </w:t>
      </w:r>
      <w:r w:rsidR="007F15DB">
        <w:t>Gebyr</w:t>
      </w:r>
      <w:r>
        <w:t>: 120,-</w:t>
      </w:r>
    </w:p>
    <w:p w14:paraId="0EAC2C2D" w14:textId="77777777" w:rsidR="00784249" w:rsidRDefault="00784249" w:rsidP="00784249">
      <w:pPr>
        <w:pStyle w:val="Listeafsnit"/>
        <w:numPr>
          <w:ilvl w:val="0"/>
          <w:numId w:val="25"/>
        </w:numPr>
      </w:pPr>
      <w:r>
        <w:t>Afskriv gebyret i debitor</w:t>
      </w:r>
    </w:p>
    <w:p w14:paraId="7E2773D0" w14:textId="77777777" w:rsidR="00784249" w:rsidRDefault="00784249" w:rsidP="00784249"/>
    <w:p w14:paraId="4A92FEFA" w14:textId="3F1AD13C" w:rsidR="00784249" w:rsidRDefault="006652B0" w:rsidP="00784249">
      <w:pPr>
        <w:keepNext/>
      </w:pPr>
      <w:r>
        <w:lastRenderedPageBreak/>
        <w:drawing>
          <wp:inline distT="0" distB="0" distL="0" distR="0" wp14:anchorId="02D9C564" wp14:editId="77763197">
            <wp:extent cx="5962652" cy="4905376"/>
            <wp:effectExtent l="0" t="0" r="0" b="0"/>
            <wp:docPr id="1657408722" name="Picture 1657408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7408722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490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CA5F3" w14:textId="506D0945" w:rsidR="00784249" w:rsidRDefault="00784249" w:rsidP="00784249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35</w:t>
      </w:r>
      <w:r>
        <w:fldChar w:fldCharType="end"/>
      </w:r>
      <w:r>
        <w:t xml:space="preserve"> </w:t>
      </w:r>
      <w:r w:rsidR="004F6C3A">
        <w:t>G</w:t>
      </w:r>
      <w:r>
        <w:t>ebyr oprettet på låner i FBS</w:t>
      </w:r>
    </w:p>
    <w:p w14:paraId="0B8708B0" w14:textId="1A04400D" w:rsidR="00784249" w:rsidRDefault="00AC6F69" w:rsidP="00784249">
      <w:pPr>
        <w:keepNext/>
      </w:pPr>
      <w:r>
        <w:lastRenderedPageBreak/>
        <w:drawing>
          <wp:inline distT="0" distB="0" distL="0" distR="0" wp14:anchorId="3019F0D7" wp14:editId="6E3931D5">
            <wp:extent cx="5962652" cy="3228975"/>
            <wp:effectExtent l="0" t="0" r="0" b="0"/>
            <wp:docPr id="1568530897" name="Picture 1568530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8530897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4FE42" w14:textId="74F9D07E" w:rsidR="00784249" w:rsidRDefault="00784249" w:rsidP="00784249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36</w:t>
      </w:r>
      <w:r>
        <w:fldChar w:fldCharType="end"/>
      </w:r>
      <w:r>
        <w:t xml:space="preserve"> Gebyr afskrives i Prisme</w:t>
      </w:r>
    </w:p>
    <w:p w14:paraId="7B7B1E43" w14:textId="77777777" w:rsidR="00784249" w:rsidRPr="003C6E2E" w:rsidRDefault="00784249" w:rsidP="00784249"/>
    <w:p w14:paraId="3D44ECF2" w14:textId="04E554C1" w:rsidR="00784249" w:rsidRDefault="00501D3E" w:rsidP="00784249">
      <w:pPr>
        <w:keepNext/>
      </w:pPr>
      <w:r>
        <w:drawing>
          <wp:inline distT="0" distB="0" distL="0" distR="0" wp14:anchorId="6CF12BD4" wp14:editId="7B2B5B4C">
            <wp:extent cx="5962652" cy="3971925"/>
            <wp:effectExtent l="0" t="0" r="0" b="0"/>
            <wp:docPr id="721270413" name="Picture 72127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270413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2DC74" w14:textId="0A2B8025" w:rsidR="00784249" w:rsidRPr="00722F8F" w:rsidRDefault="00784249" w:rsidP="00784249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37</w:t>
      </w:r>
      <w:r>
        <w:fldChar w:fldCharType="end"/>
      </w:r>
      <w:r>
        <w:t xml:space="preserve"> </w:t>
      </w:r>
      <w:r w:rsidR="00501D3E">
        <w:t>V</w:t>
      </w:r>
      <w:r>
        <w:t>isning af afskrivning</w:t>
      </w:r>
      <w:r w:rsidR="00501D3E">
        <w:t xml:space="preserve"> </w:t>
      </w:r>
      <w:r>
        <w:t>foretaget i debitor</w:t>
      </w:r>
    </w:p>
    <w:p w14:paraId="58100E21" w14:textId="77777777" w:rsidR="00784249" w:rsidRDefault="00784249" w:rsidP="00784249">
      <w:pPr>
        <w:pStyle w:val="Overskrift3"/>
        <w:rPr>
          <w:lang w:val="fo-FO"/>
        </w:rPr>
      </w:pPr>
      <w:r>
        <w:rPr>
          <w:lang w:val="fo-FO"/>
        </w:rPr>
        <w:lastRenderedPageBreak/>
        <w:t>Indbetaling</w:t>
      </w:r>
      <w:r w:rsidRPr="00061B32">
        <w:rPr>
          <w:lang w:val="fo-FO"/>
        </w:rPr>
        <w:t xml:space="preserve"> af gebyr fra debitorsystemet</w:t>
      </w:r>
    </w:p>
    <w:p w14:paraId="7AFAE678" w14:textId="77777777" w:rsidR="00784249" w:rsidRDefault="00784249" w:rsidP="00784249">
      <w:pPr>
        <w:spacing w:after="0" w:line="240" w:lineRule="auto"/>
      </w:pPr>
    </w:p>
    <w:p w14:paraId="06688BAC" w14:textId="77777777" w:rsidR="00784249" w:rsidRDefault="00784249" w:rsidP="00784249">
      <w:pPr>
        <w:spacing w:after="0" w:line="240" w:lineRule="auto"/>
      </w:pPr>
      <w:r>
        <w:t>Skærmbilleder i dette afsnit viser detaljer om følgende scenarie:</w:t>
      </w:r>
    </w:p>
    <w:p w14:paraId="62D0ABA3" w14:textId="48C56362" w:rsidR="00AA1D3A" w:rsidRDefault="00784249" w:rsidP="00C7674A">
      <w:pPr>
        <w:pStyle w:val="Listeafsnit"/>
        <w:numPr>
          <w:ilvl w:val="0"/>
          <w:numId w:val="26"/>
        </w:numPr>
        <w:rPr>
          <w:lang w:val="fo-FO"/>
        </w:rPr>
      </w:pPr>
      <w:r w:rsidRPr="00AA1D3A">
        <w:rPr>
          <w:lang w:val="fo-FO"/>
        </w:rPr>
        <w:t xml:space="preserve">Opret gebyr i Cicero for CPR-nr: </w:t>
      </w:r>
      <w:r w:rsidR="00AA1D3A" w:rsidRPr="00AA1D3A">
        <w:rPr>
          <w:lang w:val="fo-FO"/>
        </w:rPr>
        <w:t>0108990503, Navn: Peter Petersen, Gebyr: 60</w:t>
      </w:r>
      <w:r w:rsidR="00304B56">
        <w:rPr>
          <w:lang w:val="fo-FO"/>
        </w:rPr>
        <w:t>,-</w:t>
      </w:r>
    </w:p>
    <w:p w14:paraId="1BB8B151" w14:textId="4FE8CA5A" w:rsidR="00784249" w:rsidRPr="00AA1D3A" w:rsidRDefault="00784249" w:rsidP="00C7674A">
      <w:pPr>
        <w:pStyle w:val="Listeafsnit"/>
        <w:numPr>
          <w:ilvl w:val="0"/>
          <w:numId w:val="26"/>
        </w:numPr>
        <w:rPr>
          <w:lang w:val="fo-FO"/>
        </w:rPr>
      </w:pPr>
      <w:r w:rsidRPr="00AA1D3A">
        <w:rPr>
          <w:lang w:val="fo-FO"/>
        </w:rPr>
        <w:t>Registrer en betaling af gebyret i Prisme 20</w:t>
      </w:r>
      <w:r w:rsidR="00AA1D3A">
        <w:rPr>
          <w:lang w:val="fo-FO"/>
        </w:rPr>
        <w:t>09</w:t>
      </w:r>
    </w:p>
    <w:p w14:paraId="177721CE" w14:textId="77777777" w:rsidR="00784249" w:rsidRDefault="00784249" w:rsidP="00784249">
      <w:pPr>
        <w:pStyle w:val="Listeafsnit"/>
        <w:rPr>
          <w:lang w:val="fo-FO"/>
        </w:rPr>
      </w:pPr>
    </w:p>
    <w:p w14:paraId="5058AA36" w14:textId="1389A9C8" w:rsidR="00784249" w:rsidRDefault="00AB0B2F" w:rsidP="00784249">
      <w:pPr>
        <w:keepNext/>
      </w:pPr>
      <w:r>
        <w:drawing>
          <wp:inline distT="0" distB="0" distL="0" distR="0" wp14:anchorId="234312DB" wp14:editId="5F37340C">
            <wp:extent cx="5962652" cy="4905376"/>
            <wp:effectExtent l="0" t="0" r="0" b="0"/>
            <wp:docPr id="950024829" name="Picture 950024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024829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490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6B34E" w14:textId="5E4DC7AE" w:rsidR="00784249" w:rsidRDefault="00784249" w:rsidP="00784249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38</w:t>
      </w:r>
      <w:r>
        <w:fldChar w:fldCharType="end"/>
      </w:r>
      <w:r>
        <w:t xml:space="preserve"> </w:t>
      </w:r>
      <w:r w:rsidRPr="00BB04B3">
        <w:t>Gebyr oprettet på låner i Cicero LMS</w:t>
      </w:r>
    </w:p>
    <w:p w14:paraId="6E99A16F" w14:textId="77777777" w:rsidR="00784249" w:rsidRDefault="00784249" w:rsidP="00784249">
      <w:pPr>
        <w:keepNext/>
      </w:pPr>
    </w:p>
    <w:p w14:paraId="04BD2CE5" w14:textId="77777777" w:rsidR="00380E21" w:rsidRDefault="00380E21" w:rsidP="00380E21">
      <w:pPr>
        <w:keepNext/>
      </w:pPr>
      <w:r>
        <w:drawing>
          <wp:inline distT="0" distB="0" distL="0" distR="0" wp14:anchorId="530EFCEA" wp14:editId="010972BB">
            <wp:extent cx="5962652" cy="2190750"/>
            <wp:effectExtent l="0" t="0" r="0" b="0"/>
            <wp:docPr id="429423931" name="Picture 429423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423931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300F5" w14:textId="5D35B16C" w:rsidR="00784249" w:rsidRDefault="00380E21" w:rsidP="00380E21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39</w:t>
      </w:r>
      <w:r>
        <w:fldChar w:fldCharType="end"/>
      </w:r>
      <w:r>
        <w:t xml:space="preserve"> Gebyr overført til Prisme</w:t>
      </w:r>
    </w:p>
    <w:p w14:paraId="7CA92BC6" w14:textId="77777777" w:rsidR="00380E21" w:rsidRDefault="00380E21" w:rsidP="00784249">
      <w:pPr>
        <w:keepNext/>
      </w:pPr>
    </w:p>
    <w:p w14:paraId="37D8848E" w14:textId="5D6FB8AC" w:rsidR="00784249" w:rsidRDefault="00FC3515" w:rsidP="00784249">
      <w:pPr>
        <w:keepNext/>
      </w:pPr>
      <w:r>
        <w:drawing>
          <wp:inline distT="0" distB="0" distL="0" distR="0" wp14:anchorId="5C41F2E5" wp14:editId="691011E2">
            <wp:extent cx="5962652" cy="3181350"/>
            <wp:effectExtent l="0" t="0" r="0" b="0"/>
            <wp:docPr id="2013091636" name="Picture 201309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091636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2155B" w14:textId="0C71D706" w:rsidR="00784249" w:rsidRDefault="00784249" w:rsidP="00784249">
      <w:pPr>
        <w:pStyle w:val="Billedtekst"/>
        <w:rPr>
          <w:lang w:val="fo-FO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40</w:t>
      </w:r>
      <w:r>
        <w:fldChar w:fldCharType="end"/>
      </w:r>
      <w:r>
        <w:t xml:space="preserve"> </w:t>
      </w:r>
      <w:r w:rsidRPr="00BC0BBE">
        <w:t xml:space="preserve">Oprettet indbetaling på </w:t>
      </w:r>
      <w:r w:rsidR="00FC3515">
        <w:t>6</w:t>
      </w:r>
      <w:r w:rsidRPr="00BC0BBE">
        <w:t>0,00.</w:t>
      </w:r>
    </w:p>
    <w:p w14:paraId="35D9E866" w14:textId="77777777" w:rsidR="00784249" w:rsidRDefault="00784249" w:rsidP="00784249">
      <w:pPr>
        <w:rPr>
          <w:i/>
          <w:iCs/>
          <w:color w:val="4E3629" w:themeColor="text2"/>
          <w:sz w:val="14"/>
          <w:szCs w:val="18"/>
        </w:rPr>
      </w:pPr>
    </w:p>
    <w:p w14:paraId="03B56E92" w14:textId="77777777" w:rsidR="00784249" w:rsidRDefault="00784249" w:rsidP="00784249">
      <w:pPr>
        <w:rPr>
          <w:lang w:val="fo-FO"/>
        </w:rPr>
      </w:pPr>
    </w:p>
    <w:p w14:paraId="625F7E86" w14:textId="01E24918" w:rsidR="00784249" w:rsidRDefault="00D00430" w:rsidP="00784249">
      <w:pPr>
        <w:keepNext/>
      </w:pPr>
      <w:r>
        <w:lastRenderedPageBreak/>
        <w:drawing>
          <wp:inline distT="0" distB="0" distL="0" distR="0" wp14:anchorId="611AC235" wp14:editId="5A9956B4">
            <wp:extent cx="5962652" cy="4905376"/>
            <wp:effectExtent l="0" t="0" r="0" b="0"/>
            <wp:docPr id="1501758386" name="Picture 1501758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758386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490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5D052" w14:textId="3D6CA01E" w:rsidR="00784249" w:rsidRDefault="00784249" w:rsidP="00784249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41</w:t>
      </w:r>
      <w:r>
        <w:fldChar w:fldCharType="end"/>
      </w:r>
      <w:r>
        <w:t xml:space="preserve"> Cicero efter indbetaling er modtaget</w:t>
      </w:r>
    </w:p>
    <w:p w14:paraId="3D7AFACE" w14:textId="77777777" w:rsidR="00784249" w:rsidRDefault="00784249" w:rsidP="00DE672F"/>
    <w:p w14:paraId="579E4705" w14:textId="2C4E3A94" w:rsidR="00DE672F" w:rsidRDefault="00596654" w:rsidP="00A84969">
      <w:pPr>
        <w:pStyle w:val="Overskrift3"/>
        <w:rPr>
          <w:lang w:val="fo-FO"/>
        </w:rPr>
      </w:pPr>
      <w:r>
        <w:rPr>
          <w:lang w:val="fo-FO"/>
        </w:rPr>
        <w:t>Låner med økonomisk ansvarlig</w:t>
      </w:r>
    </w:p>
    <w:p w14:paraId="547060E6" w14:textId="77777777" w:rsidR="00C07F68" w:rsidRDefault="00C07F68" w:rsidP="00C07F68">
      <w:pPr>
        <w:spacing w:after="0" w:line="240" w:lineRule="auto"/>
      </w:pPr>
    </w:p>
    <w:p w14:paraId="786A4256" w14:textId="4766F922" w:rsidR="00C07F68" w:rsidRDefault="00C07F68" w:rsidP="00C07F68">
      <w:pPr>
        <w:spacing w:after="0" w:line="240" w:lineRule="auto"/>
      </w:pPr>
      <w:r>
        <w:t>Skærmbilleder i dette afsnit viser detaljer om følgende scenarie:</w:t>
      </w:r>
    </w:p>
    <w:p w14:paraId="089E41E2" w14:textId="77777777" w:rsidR="00C07F68" w:rsidRDefault="00C07F68" w:rsidP="00C07F68">
      <w:pPr>
        <w:pStyle w:val="Listeafsnit"/>
      </w:pPr>
    </w:p>
    <w:p w14:paraId="10B1A85C" w14:textId="43C5CB5F" w:rsidR="00684522" w:rsidRPr="00684522" w:rsidRDefault="00C07F68" w:rsidP="00723BCC">
      <w:pPr>
        <w:pStyle w:val="Listeafsnit"/>
        <w:numPr>
          <w:ilvl w:val="0"/>
          <w:numId w:val="27"/>
        </w:numPr>
        <w:spacing w:after="0" w:line="240" w:lineRule="auto"/>
      </w:pPr>
      <w:r>
        <w:t xml:space="preserve">Der oprettes et gebyr i Cicero med </w:t>
      </w:r>
      <w:r w:rsidR="00304B56">
        <w:rPr>
          <w:lang w:eastAsia="da-DK"/>
        </w:rPr>
        <w:t>l</w:t>
      </w:r>
      <w:r w:rsidR="00684522" w:rsidRPr="00684522">
        <w:rPr>
          <w:lang w:eastAsia="da-DK"/>
        </w:rPr>
        <w:t>åner CPR</w:t>
      </w:r>
      <w:r w:rsidR="00684522">
        <w:rPr>
          <w:lang w:eastAsia="da-DK"/>
        </w:rPr>
        <w:t>-nr</w:t>
      </w:r>
      <w:r w:rsidR="00684522" w:rsidRPr="00684522">
        <w:rPr>
          <w:lang w:eastAsia="da-DK"/>
        </w:rPr>
        <w:t>: 0605095941</w:t>
      </w:r>
      <w:r w:rsidR="00684522" w:rsidRPr="00684522">
        <w:t xml:space="preserve">, </w:t>
      </w:r>
      <w:r w:rsidR="00684522" w:rsidRPr="00684522">
        <w:rPr>
          <w:lang w:eastAsia="da-DK"/>
        </w:rPr>
        <w:t>Låner navn: David Hansen</w:t>
      </w:r>
      <w:r w:rsidR="00684522" w:rsidRPr="00684522">
        <w:t>, Økonomisk ansvarlig</w:t>
      </w:r>
      <w:r w:rsidR="00684522" w:rsidRPr="00684522">
        <w:rPr>
          <w:lang w:eastAsia="da-DK"/>
        </w:rPr>
        <w:t xml:space="preserve"> CPR</w:t>
      </w:r>
      <w:r w:rsidR="00723BCC">
        <w:rPr>
          <w:lang w:eastAsia="da-DK"/>
        </w:rPr>
        <w:t>-nr</w:t>
      </w:r>
      <w:r w:rsidR="00684522" w:rsidRPr="00684522">
        <w:rPr>
          <w:lang w:eastAsia="da-DK"/>
        </w:rPr>
        <w:t>: 3107889921</w:t>
      </w:r>
      <w:r w:rsidR="00684522" w:rsidRPr="00684522">
        <w:t xml:space="preserve">, </w:t>
      </w:r>
      <w:r w:rsidR="00304B56">
        <w:rPr>
          <w:lang w:eastAsia="da-DK"/>
        </w:rPr>
        <w:t>N</w:t>
      </w:r>
      <w:r w:rsidR="00684522" w:rsidRPr="00684522">
        <w:rPr>
          <w:lang w:eastAsia="da-DK"/>
        </w:rPr>
        <w:t>avn: Kasper Hansen</w:t>
      </w:r>
      <w:r w:rsidR="00684522" w:rsidRPr="00684522">
        <w:t xml:space="preserve">, </w:t>
      </w:r>
      <w:r w:rsidR="00684522" w:rsidRPr="00684522">
        <w:rPr>
          <w:lang w:eastAsia="da-DK"/>
        </w:rPr>
        <w:t xml:space="preserve">Gebyr: 15,- </w:t>
      </w:r>
    </w:p>
    <w:p w14:paraId="502A1AA7" w14:textId="2BE52066" w:rsidR="00596654" w:rsidRPr="00C6032D" w:rsidRDefault="00C07F68" w:rsidP="00C7674A">
      <w:pPr>
        <w:pStyle w:val="Listeafsnit"/>
        <w:numPr>
          <w:ilvl w:val="0"/>
          <w:numId w:val="27"/>
        </w:numPr>
        <w:rPr>
          <w:rFonts w:asciiTheme="majorHAnsi" w:hAnsiTheme="majorHAnsi" w:cstheme="majorHAnsi"/>
          <w:sz w:val="18"/>
          <w:szCs w:val="18"/>
          <w:lang w:val="fo-FO"/>
        </w:rPr>
      </w:pPr>
      <w:r w:rsidRPr="00C6032D">
        <w:rPr>
          <w:rFonts w:asciiTheme="majorHAnsi" w:eastAsia="Times New Roman" w:hAnsiTheme="majorHAnsi" w:cstheme="majorHAnsi"/>
          <w:noProof w:val="0"/>
          <w:color w:val="000000"/>
          <w:lang w:eastAsia="da-DK"/>
        </w:rPr>
        <w:t>Gebyret overføres til Prisme 20</w:t>
      </w:r>
      <w:r w:rsidR="00723BCC" w:rsidRPr="00C6032D">
        <w:rPr>
          <w:rFonts w:asciiTheme="majorHAnsi" w:eastAsia="Times New Roman" w:hAnsiTheme="majorHAnsi" w:cstheme="majorHAnsi"/>
          <w:noProof w:val="0"/>
          <w:color w:val="000000"/>
          <w:lang w:eastAsia="da-DK"/>
        </w:rPr>
        <w:t>09</w:t>
      </w:r>
    </w:p>
    <w:p w14:paraId="72C25497" w14:textId="77777777" w:rsidR="00B00382" w:rsidRDefault="0036063A" w:rsidP="00B00382">
      <w:pPr>
        <w:keepNext/>
      </w:pPr>
      <w:r>
        <w:lastRenderedPageBreak/>
        <w:drawing>
          <wp:inline distT="0" distB="0" distL="0" distR="0" wp14:anchorId="64C09669" wp14:editId="4B571C86">
            <wp:extent cx="5962652" cy="5200650"/>
            <wp:effectExtent l="0" t="0" r="0" b="0"/>
            <wp:docPr id="1991945554" name="Picture 1991945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945554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8A47A" w14:textId="1617CD30" w:rsidR="0036063A" w:rsidRDefault="00B00382" w:rsidP="00B00382">
      <w:pPr>
        <w:pStyle w:val="Billedtekst"/>
        <w:rPr>
          <w:lang w:val="fo-FO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42</w:t>
      </w:r>
      <w:r>
        <w:fldChar w:fldCharType="end"/>
      </w:r>
      <w:r>
        <w:t xml:space="preserve"> </w:t>
      </w:r>
      <w:r w:rsidRPr="00B97510">
        <w:t>Låner med CPR og med økonomisk ansvarlig med CPR</w:t>
      </w:r>
    </w:p>
    <w:p w14:paraId="1F4EB260" w14:textId="329B9CC4" w:rsidR="00173DB8" w:rsidRDefault="00173DB8" w:rsidP="0036063A">
      <w:pPr>
        <w:rPr>
          <w:lang w:val="fo-FO"/>
        </w:rPr>
      </w:pPr>
    </w:p>
    <w:p w14:paraId="0FA50626" w14:textId="77777777" w:rsidR="00EF7A25" w:rsidRDefault="00173DB8" w:rsidP="00EF7A25">
      <w:pPr>
        <w:keepNext/>
      </w:pPr>
      <w:r>
        <w:lastRenderedPageBreak/>
        <w:drawing>
          <wp:inline distT="0" distB="0" distL="0" distR="0" wp14:anchorId="3AFFE98C" wp14:editId="06AF7D86">
            <wp:extent cx="5962652" cy="4905376"/>
            <wp:effectExtent l="0" t="0" r="0" b="0"/>
            <wp:docPr id="1177557311" name="Picture 1177557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557311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490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9D3F6" w14:textId="7BBE5572" w:rsidR="00173DB8" w:rsidRDefault="00EF7A25" w:rsidP="00EF7A25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43</w:t>
      </w:r>
      <w:r>
        <w:fldChar w:fldCharType="end"/>
      </w:r>
      <w:r>
        <w:t xml:space="preserve"> </w:t>
      </w:r>
      <w:r w:rsidR="00B00382">
        <w:t>Gebyr på l</w:t>
      </w:r>
      <w:r>
        <w:t>åner med CPR og med økonomisk ansvarlig</w:t>
      </w:r>
      <w:r w:rsidR="00B00382">
        <w:t xml:space="preserve"> </w:t>
      </w:r>
      <w:r>
        <w:t>med CPR</w:t>
      </w:r>
    </w:p>
    <w:p w14:paraId="1CE80E08" w14:textId="77777777" w:rsidR="001919DF" w:rsidRDefault="001919DF" w:rsidP="001919DF">
      <w:pPr>
        <w:keepNext/>
      </w:pPr>
      <w:r>
        <w:lastRenderedPageBreak/>
        <w:drawing>
          <wp:inline distT="0" distB="0" distL="0" distR="0" wp14:anchorId="2A9BDB7B" wp14:editId="383FC072">
            <wp:extent cx="5962652" cy="3905250"/>
            <wp:effectExtent l="0" t="0" r="0" b="0"/>
            <wp:docPr id="1370703133" name="Picture 137070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0703133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97F99" w14:textId="7719CAF6" w:rsidR="001919DF" w:rsidRDefault="001919DF" w:rsidP="001919DF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44</w:t>
      </w:r>
      <w:r>
        <w:fldChar w:fldCharType="end"/>
      </w:r>
      <w:r>
        <w:t xml:space="preserve"> Gebyr overført til Prisme</w:t>
      </w:r>
    </w:p>
    <w:p w14:paraId="67E794F6" w14:textId="77777777" w:rsidR="00BA5688" w:rsidRDefault="00BA5688" w:rsidP="00BA5688">
      <w:pPr>
        <w:keepNext/>
      </w:pPr>
      <w:r>
        <w:drawing>
          <wp:inline distT="0" distB="0" distL="0" distR="0" wp14:anchorId="256AEEC2" wp14:editId="12565428">
            <wp:extent cx="5962652" cy="2924175"/>
            <wp:effectExtent l="0" t="0" r="0" b="0"/>
            <wp:docPr id="297519518" name="Picture 297519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519518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9D1DF" w14:textId="28F89F33" w:rsidR="00E065B3" w:rsidRDefault="00BA5688" w:rsidP="00BA5688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45</w:t>
      </w:r>
      <w:r>
        <w:fldChar w:fldCharType="end"/>
      </w:r>
      <w:r>
        <w:t xml:space="preserve"> PSRM oplysninger</w:t>
      </w:r>
    </w:p>
    <w:p w14:paraId="16378C47" w14:textId="77777777" w:rsidR="003A06A7" w:rsidRPr="003A06A7" w:rsidRDefault="003A06A7" w:rsidP="003A06A7">
      <w:pPr>
        <w:rPr>
          <w:lang w:val="fo-FO"/>
        </w:rPr>
      </w:pPr>
    </w:p>
    <w:p w14:paraId="406E8A51" w14:textId="4F940E77" w:rsidR="00EC7D58" w:rsidRDefault="009B6107">
      <w:pPr>
        <w:pStyle w:val="Overskrift2"/>
      </w:pPr>
      <w:bookmarkStart w:id="46" w:name="_Toc454361533"/>
      <w:bookmarkStart w:id="47" w:name="_Toc454539174"/>
      <w:bookmarkStart w:id="48" w:name="_Toc454791395"/>
      <w:bookmarkStart w:id="49" w:name="_Toc454791405"/>
      <w:bookmarkStart w:id="50" w:name="_Toc456947276"/>
      <w:bookmarkStart w:id="51" w:name="_Toc456947295"/>
      <w:bookmarkStart w:id="52" w:name="_Toc456947412"/>
      <w:bookmarkStart w:id="53" w:name="_Toc456947433"/>
      <w:bookmarkStart w:id="54" w:name="_Toc462618332"/>
      <w:r>
        <w:lastRenderedPageBreak/>
        <w:t>Fujits</w:t>
      </w:r>
      <w:r w:rsidR="004D38CB">
        <w:t>u</w:t>
      </w:r>
      <w:r>
        <w:t xml:space="preserve"> Prisme 2015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14:paraId="41AC93B7" w14:textId="786E9F7F" w:rsidR="00252ABD" w:rsidRDefault="00252ABD" w:rsidP="00252ABD">
      <w:r>
        <w:t>Dette afsnit indeholder skærmbilleder fra udvalgte testforløb fra testen af debitorintegrationen mellem FBS (Cicero) og debitorløsningen Fujitsu Prisme 2015.</w:t>
      </w:r>
    </w:p>
    <w:p w14:paraId="7DFBD879" w14:textId="6CF9338B" w:rsidR="00252ABD" w:rsidRDefault="00252ABD" w:rsidP="00252ABD"/>
    <w:p w14:paraId="0F6B3F8B" w14:textId="77777777" w:rsidR="005D7B01" w:rsidRDefault="005D7B01" w:rsidP="005D7B01">
      <w:pPr>
        <w:pStyle w:val="Overskrift3"/>
      </w:pPr>
      <w:r>
        <w:t>Oprettelse af gebyr</w:t>
      </w:r>
    </w:p>
    <w:p w14:paraId="20717A7C" w14:textId="77777777" w:rsidR="005D7B01" w:rsidRDefault="005D7B01" w:rsidP="005D7B01">
      <w:pPr>
        <w:spacing w:after="0" w:line="240" w:lineRule="auto"/>
      </w:pPr>
    </w:p>
    <w:p w14:paraId="3C74A95C" w14:textId="77777777" w:rsidR="005D7B01" w:rsidRDefault="005D7B01" w:rsidP="005D7B01">
      <w:pPr>
        <w:spacing w:after="0" w:line="240" w:lineRule="auto"/>
      </w:pPr>
      <w:r>
        <w:t>Skærmbilleder i dette afsnit viser detaljer om følgende scenarie:</w:t>
      </w:r>
    </w:p>
    <w:p w14:paraId="6291FEBE" w14:textId="77777777" w:rsidR="005D7B01" w:rsidRDefault="005D7B01" w:rsidP="005D7B01">
      <w:pPr>
        <w:spacing w:after="0" w:line="240" w:lineRule="auto"/>
      </w:pPr>
    </w:p>
    <w:p w14:paraId="68AF3A46" w14:textId="5E60E18A" w:rsidR="00596654" w:rsidRDefault="00596654" w:rsidP="00596654">
      <w:pPr>
        <w:pStyle w:val="Listeafsnit"/>
      </w:pPr>
    </w:p>
    <w:p w14:paraId="5E3763A2" w14:textId="46ABE4C1" w:rsidR="008239DF" w:rsidRPr="00C6032D" w:rsidRDefault="005D7B01" w:rsidP="00E14142">
      <w:pPr>
        <w:pStyle w:val="Listeafsnit"/>
        <w:numPr>
          <w:ilvl w:val="0"/>
          <w:numId w:val="35"/>
        </w:numPr>
        <w:rPr>
          <w:rFonts w:asciiTheme="minorHAnsi" w:hAnsiTheme="minorHAnsi" w:cstheme="minorHAnsi"/>
        </w:rPr>
      </w:pPr>
      <w:r w:rsidRPr="00C6032D">
        <w:rPr>
          <w:rFonts w:asciiTheme="minorHAnsi" w:hAnsiTheme="minorHAnsi" w:cstheme="minorHAnsi"/>
        </w:rPr>
        <w:t xml:space="preserve">Der oprettes et gebyr i Cicero med </w:t>
      </w:r>
      <w:r w:rsidR="00326F93" w:rsidRPr="00C6032D">
        <w:rPr>
          <w:rFonts w:asciiTheme="minorHAnsi" w:eastAsia="Times New Roman" w:hAnsiTheme="minorHAnsi" w:cstheme="minorHAnsi"/>
          <w:noProof w:val="0"/>
          <w:color w:val="000000"/>
          <w:lang w:eastAsia="da-DK"/>
        </w:rPr>
        <w:t xml:space="preserve">CPR: </w:t>
      </w:r>
      <w:r w:rsidR="008239DF" w:rsidRPr="00C6032D">
        <w:rPr>
          <w:rFonts w:asciiTheme="minorHAnsi" w:eastAsia="Times New Roman" w:hAnsiTheme="minorHAnsi" w:cstheme="minorHAnsi"/>
          <w:noProof w:val="0"/>
          <w:color w:val="000000"/>
          <w:lang w:eastAsia="da-DK"/>
        </w:rPr>
        <w:t xml:space="preserve">CPR: 2503443964, Navn: Nanna Nielsen, Gebyr nr. 10000003, </w:t>
      </w:r>
      <w:r w:rsidR="00304B56">
        <w:rPr>
          <w:rFonts w:asciiTheme="minorHAnsi" w:eastAsia="Times New Roman" w:hAnsiTheme="minorHAnsi" w:cstheme="minorHAnsi"/>
          <w:noProof w:val="0"/>
          <w:color w:val="000000"/>
          <w:lang w:eastAsia="da-DK"/>
        </w:rPr>
        <w:t>B</w:t>
      </w:r>
      <w:r w:rsidR="008239DF" w:rsidRPr="00C6032D">
        <w:rPr>
          <w:rFonts w:asciiTheme="minorHAnsi" w:eastAsia="Times New Roman" w:hAnsiTheme="minorHAnsi" w:cstheme="minorHAnsi"/>
          <w:noProof w:val="0"/>
          <w:color w:val="000000"/>
          <w:lang w:eastAsia="da-DK"/>
        </w:rPr>
        <w:t>eløb: 20,-</w:t>
      </w:r>
    </w:p>
    <w:p w14:paraId="4EA4F85D" w14:textId="5CE56B54" w:rsidR="005D7B01" w:rsidRPr="00596654" w:rsidRDefault="005D7B01" w:rsidP="00E14142">
      <w:pPr>
        <w:pStyle w:val="Listeafsnit"/>
        <w:numPr>
          <w:ilvl w:val="0"/>
          <w:numId w:val="35"/>
        </w:numPr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</w:pPr>
      <w:r w:rsidRPr="00C6032D">
        <w:rPr>
          <w:rFonts w:asciiTheme="minorHAnsi" w:eastAsia="Times New Roman" w:hAnsiTheme="minorHAnsi" w:cstheme="minorHAnsi"/>
          <w:noProof w:val="0"/>
          <w:color w:val="000000"/>
          <w:lang w:eastAsia="da-DK"/>
        </w:rPr>
        <w:t xml:space="preserve">Gebyret overføres til </w:t>
      </w:r>
      <w:r w:rsidR="00326F93" w:rsidRPr="00C6032D">
        <w:rPr>
          <w:rFonts w:asciiTheme="minorHAnsi" w:eastAsia="Times New Roman" w:hAnsiTheme="minorHAnsi" w:cstheme="minorHAnsi"/>
          <w:noProof w:val="0"/>
          <w:color w:val="000000"/>
          <w:lang w:eastAsia="da-DK"/>
        </w:rPr>
        <w:t>Prisme 20</w:t>
      </w:r>
      <w:r w:rsidR="008239DF" w:rsidRPr="00C6032D">
        <w:rPr>
          <w:rFonts w:asciiTheme="minorHAnsi" w:eastAsia="Times New Roman" w:hAnsiTheme="minorHAnsi" w:cstheme="minorHAnsi"/>
          <w:noProof w:val="0"/>
          <w:color w:val="000000"/>
          <w:lang w:eastAsia="da-DK"/>
        </w:rPr>
        <w:t>15</w:t>
      </w:r>
      <w:r w:rsidRPr="00596654"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  <w:br/>
      </w:r>
    </w:p>
    <w:p w14:paraId="1653DCE4" w14:textId="77777777" w:rsidR="00275D8F" w:rsidRPr="00275D8F" w:rsidRDefault="00275D8F" w:rsidP="00275D8F">
      <w:pPr>
        <w:pStyle w:val="Listeafsnit"/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</w:pPr>
    </w:p>
    <w:p w14:paraId="4F9CA520" w14:textId="77777777" w:rsidR="00275D8F" w:rsidRDefault="00275D8F" w:rsidP="00275D8F">
      <w:pPr>
        <w:keepNext/>
      </w:pPr>
      <w:r>
        <w:drawing>
          <wp:inline distT="0" distB="0" distL="0" distR="0" wp14:anchorId="3D03D38E" wp14:editId="56D7C9FF">
            <wp:extent cx="5962652" cy="4905376"/>
            <wp:effectExtent l="0" t="0" r="0" b="0"/>
            <wp:docPr id="2141943078" name="Picture 2141943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1943078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490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DC5CF" w14:textId="1BED57B1" w:rsidR="00275D8F" w:rsidRDefault="00275D8F" w:rsidP="00275D8F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46</w:t>
      </w:r>
      <w:r>
        <w:fldChar w:fldCharType="end"/>
      </w:r>
      <w:r>
        <w:t xml:space="preserve"> Oprettelse af gebyr i Cicero</w:t>
      </w:r>
    </w:p>
    <w:p w14:paraId="69628D70" w14:textId="77777777" w:rsidR="00275D8F" w:rsidRPr="00275D8F" w:rsidRDefault="00275D8F" w:rsidP="00275D8F">
      <w:pPr>
        <w:rPr>
          <w:lang w:eastAsia="da-DK"/>
        </w:rPr>
      </w:pPr>
    </w:p>
    <w:p w14:paraId="507B6D18" w14:textId="77777777" w:rsidR="005050D0" w:rsidRDefault="00275D8F" w:rsidP="005050D0">
      <w:pPr>
        <w:keepNext/>
      </w:pPr>
      <w:r>
        <w:drawing>
          <wp:inline distT="0" distB="0" distL="0" distR="0" wp14:anchorId="2F6D2C8E" wp14:editId="0A53132A">
            <wp:extent cx="5962652" cy="752475"/>
            <wp:effectExtent l="0" t="0" r="0" b="0"/>
            <wp:docPr id="1689735367" name="Picture 1689735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735367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528AE" w14:textId="69E59F10" w:rsidR="00275D8F" w:rsidRPr="00275D8F" w:rsidRDefault="005050D0" w:rsidP="005050D0">
      <w:pPr>
        <w:pStyle w:val="Billedtekst"/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47</w:t>
      </w:r>
      <w:r>
        <w:fldChar w:fldCharType="end"/>
      </w:r>
      <w:r>
        <w:t xml:space="preserve"> Oversigt i Prisme</w:t>
      </w:r>
    </w:p>
    <w:p w14:paraId="102652F6" w14:textId="77777777" w:rsidR="00275D8F" w:rsidRPr="00275D8F" w:rsidRDefault="00275D8F" w:rsidP="00275D8F">
      <w:pPr>
        <w:ind w:left="360"/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</w:pPr>
    </w:p>
    <w:p w14:paraId="2949603D" w14:textId="77777777" w:rsidR="00275D8F" w:rsidRPr="00275D8F" w:rsidRDefault="00275D8F" w:rsidP="00275D8F">
      <w:pPr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</w:pPr>
      <w:r>
        <w:drawing>
          <wp:inline distT="0" distB="0" distL="0" distR="0" wp14:anchorId="3012E1FD" wp14:editId="5F74756F">
            <wp:extent cx="5962652" cy="4067175"/>
            <wp:effectExtent l="0" t="0" r="0" b="0"/>
            <wp:docPr id="536079369" name="Picture 536079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079369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DD8D3" w14:textId="0F2B8D08" w:rsidR="00275D8F" w:rsidRDefault="00275D8F" w:rsidP="00C6032D">
      <w:pPr>
        <w:pStyle w:val="Billedtekst"/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48</w:t>
      </w:r>
      <w:r>
        <w:fldChar w:fldCharType="end"/>
      </w:r>
      <w:r>
        <w:t xml:space="preserve"> Visning af det overførte gebyr </w:t>
      </w:r>
    </w:p>
    <w:p w14:paraId="6B742098" w14:textId="77777777" w:rsidR="00275D8F" w:rsidRDefault="00275D8F" w:rsidP="007E12D0">
      <w:pPr>
        <w:keepNext/>
      </w:pPr>
      <w:r>
        <w:lastRenderedPageBreak/>
        <w:drawing>
          <wp:inline distT="0" distB="0" distL="0" distR="0" wp14:anchorId="11CA0AF4" wp14:editId="0F12EE23">
            <wp:extent cx="5962652" cy="6105526"/>
            <wp:effectExtent l="0" t="0" r="0" b="0"/>
            <wp:docPr id="4" name="Picture 1284525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525577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610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3507E" w14:textId="4B738CB1" w:rsidR="00275D8F" w:rsidRDefault="00275D8F" w:rsidP="007E12D0">
      <w:pPr>
        <w:pStyle w:val="Billedtekst"/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49</w:t>
      </w:r>
      <w:r>
        <w:fldChar w:fldCharType="end"/>
      </w:r>
      <w:r>
        <w:t xml:space="preserve"> </w:t>
      </w:r>
      <w:r w:rsidR="00BB10D9">
        <w:t>Faktura dannet</w:t>
      </w:r>
      <w:r>
        <w:t xml:space="preserve"> fra </w:t>
      </w:r>
      <w:r w:rsidR="00BB10D9">
        <w:t>Prisme</w:t>
      </w:r>
      <w:r>
        <w:t xml:space="preserve"> på baggrund af det overførte gebyr (</w:t>
      </w:r>
      <w:r w:rsidR="00304B56">
        <w:t>d</w:t>
      </w:r>
      <w:r>
        <w:t>er mangler adresseoplysninger</w:t>
      </w:r>
      <w:r w:rsidR="00304B56">
        <w:t>,</w:t>
      </w:r>
      <w:r>
        <w:t xml:space="preserve"> hvilket skyldes Fujitsus testsystem)</w:t>
      </w:r>
    </w:p>
    <w:p w14:paraId="2030D5AC" w14:textId="77777777" w:rsidR="005D7B01" w:rsidRDefault="005D7B01" w:rsidP="005D7B01">
      <w:pPr>
        <w:ind w:left="3912"/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</w:pPr>
    </w:p>
    <w:p w14:paraId="0C81F68A" w14:textId="77777777" w:rsidR="005D7B01" w:rsidRDefault="005D7B01" w:rsidP="005D7B01">
      <w:pPr>
        <w:ind w:left="3912"/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</w:pPr>
    </w:p>
    <w:p w14:paraId="70DBB172" w14:textId="63BD5426" w:rsidR="005D7B01" w:rsidRDefault="005D7B01" w:rsidP="005D7B01">
      <w:pPr>
        <w:ind w:left="3912"/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</w:pPr>
    </w:p>
    <w:p w14:paraId="715230E9" w14:textId="792B4530" w:rsidR="007E12D0" w:rsidRDefault="007E12D0" w:rsidP="005D7B01">
      <w:pPr>
        <w:ind w:left="3912"/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</w:pPr>
    </w:p>
    <w:p w14:paraId="0C0A4E08" w14:textId="02604BAC" w:rsidR="007E12D0" w:rsidRDefault="007E12D0" w:rsidP="005D7B01">
      <w:pPr>
        <w:ind w:left="3912"/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</w:pPr>
    </w:p>
    <w:p w14:paraId="4343B2E4" w14:textId="77777777" w:rsidR="007E12D0" w:rsidRPr="007A4411" w:rsidRDefault="007E12D0" w:rsidP="005D7B01">
      <w:pPr>
        <w:ind w:left="3912"/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</w:pPr>
    </w:p>
    <w:p w14:paraId="37334DCA" w14:textId="77777777" w:rsidR="005D7B01" w:rsidRDefault="005D7B01" w:rsidP="005D7B01">
      <w:pPr>
        <w:pStyle w:val="Overskrift3"/>
      </w:pPr>
      <w:r>
        <w:lastRenderedPageBreak/>
        <w:t>Oprettelse af erstatning</w:t>
      </w:r>
    </w:p>
    <w:p w14:paraId="463BFD19" w14:textId="77777777" w:rsidR="005D7B01" w:rsidRDefault="005D7B01" w:rsidP="005D7B01">
      <w:pPr>
        <w:spacing w:after="0" w:line="240" w:lineRule="auto"/>
      </w:pPr>
    </w:p>
    <w:p w14:paraId="06698333" w14:textId="282C6B23" w:rsidR="005D7B01" w:rsidRDefault="005D7B01" w:rsidP="005D7B01">
      <w:pPr>
        <w:spacing w:after="0" w:line="240" w:lineRule="auto"/>
      </w:pPr>
      <w:r>
        <w:t>Skærmbilleder i dette afsnit viser detaljer om følgende scenarie:</w:t>
      </w:r>
    </w:p>
    <w:p w14:paraId="4B16F754" w14:textId="77777777" w:rsidR="00B761FC" w:rsidRDefault="00B761FC" w:rsidP="005D7B01">
      <w:pPr>
        <w:spacing w:after="0" w:line="240" w:lineRule="auto"/>
      </w:pPr>
    </w:p>
    <w:p w14:paraId="0253342F" w14:textId="4E9E5ACE" w:rsidR="007E12D0" w:rsidRPr="00C6032D" w:rsidRDefault="005D7B01" w:rsidP="00596654">
      <w:pPr>
        <w:pStyle w:val="Listeafsnit"/>
        <w:numPr>
          <w:ilvl w:val="0"/>
          <w:numId w:val="28"/>
        </w:numPr>
        <w:rPr>
          <w:rFonts w:asciiTheme="minorHAnsi" w:eastAsia="Times New Roman" w:hAnsiTheme="minorHAnsi" w:cstheme="minorHAnsi"/>
          <w:noProof w:val="0"/>
          <w:color w:val="000000"/>
          <w:lang w:eastAsia="da-DK"/>
        </w:rPr>
      </w:pPr>
      <w:r w:rsidRPr="00C6032D">
        <w:rPr>
          <w:rFonts w:asciiTheme="minorHAnsi" w:hAnsiTheme="minorHAnsi" w:cstheme="minorHAnsi"/>
        </w:rPr>
        <w:t xml:space="preserve">Der oprettes en erstatning i Cicero med </w:t>
      </w:r>
      <w:proofErr w:type="spellStart"/>
      <w:r w:rsidR="007E12D0" w:rsidRPr="00C6032D">
        <w:rPr>
          <w:rFonts w:asciiTheme="minorHAnsi" w:eastAsia="Times New Roman" w:hAnsiTheme="minorHAnsi" w:cstheme="minorHAnsi"/>
          <w:noProof w:val="0"/>
          <w:color w:val="000000"/>
          <w:lang w:eastAsia="da-DK"/>
        </w:rPr>
        <w:t>CPR-nr</w:t>
      </w:r>
      <w:proofErr w:type="spellEnd"/>
      <w:r w:rsidR="007E12D0" w:rsidRPr="00C6032D">
        <w:rPr>
          <w:rFonts w:asciiTheme="minorHAnsi" w:eastAsia="Times New Roman" w:hAnsiTheme="minorHAnsi" w:cstheme="minorHAnsi"/>
          <w:noProof w:val="0"/>
          <w:color w:val="000000"/>
          <w:lang w:eastAsia="da-DK"/>
        </w:rPr>
        <w:t xml:space="preserve">:  2702810615, Navn: Søren Sørensen, Erst.nr. 10000004, </w:t>
      </w:r>
      <w:r w:rsidR="00304B56">
        <w:rPr>
          <w:rFonts w:asciiTheme="minorHAnsi" w:eastAsia="Times New Roman" w:hAnsiTheme="minorHAnsi" w:cstheme="minorHAnsi"/>
          <w:noProof w:val="0"/>
          <w:color w:val="000000"/>
          <w:lang w:eastAsia="da-DK"/>
        </w:rPr>
        <w:t>B</w:t>
      </w:r>
      <w:r w:rsidR="007E12D0" w:rsidRPr="00C6032D">
        <w:rPr>
          <w:rFonts w:asciiTheme="minorHAnsi" w:eastAsia="Times New Roman" w:hAnsiTheme="minorHAnsi" w:cstheme="minorHAnsi"/>
          <w:noProof w:val="0"/>
          <w:color w:val="000000"/>
          <w:lang w:eastAsia="da-DK"/>
        </w:rPr>
        <w:t>eløb: 300,25 (Erstatning med anerkendelse)</w:t>
      </w:r>
    </w:p>
    <w:p w14:paraId="415278A8" w14:textId="77777777" w:rsidR="005D7B01" w:rsidRPr="00C6032D" w:rsidRDefault="005D7B01" w:rsidP="00596654">
      <w:pPr>
        <w:pStyle w:val="Listeafsnit"/>
        <w:numPr>
          <w:ilvl w:val="0"/>
          <w:numId w:val="28"/>
        </w:numPr>
        <w:rPr>
          <w:rFonts w:asciiTheme="minorHAnsi" w:eastAsia="Times New Roman" w:hAnsiTheme="minorHAnsi" w:cstheme="minorHAnsi"/>
          <w:noProof w:val="0"/>
          <w:color w:val="000000"/>
          <w:lang w:eastAsia="da-DK"/>
        </w:rPr>
      </w:pPr>
      <w:r w:rsidRPr="00C6032D">
        <w:rPr>
          <w:rFonts w:asciiTheme="minorHAnsi" w:eastAsia="Times New Roman" w:hAnsiTheme="minorHAnsi" w:cstheme="minorHAnsi"/>
          <w:noProof w:val="0"/>
          <w:color w:val="000000"/>
          <w:lang w:eastAsia="da-DK"/>
        </w:rPr>
        <w:t>Erstatningen overføres til debitorsystemet</w:t>
      </w:r>
    </w:p>
    <w:p w14:paraId="13EBA1A5" w14:textId="77777777" w:rsidR="005D7B01" w:rsidRDefault="005D7B01" w:rsidP="005D7B01">
      <w:pPr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</w:pPr>
    </w:p>
    <w:p w14:paraId="491FF360" w14:textId="77777777" w:rsidR="00B761FC" w:rsidRDefault="00B761FC" w:rsidP="00B761FC">
      <w:pPr>
        <w:keepNext/>
      </w:pPr>
      <w:r>
        <w:drawing>
          <wp:inline distT="0" distB="0" distL="0" distR="0" wp14:anchorId="6C02BE8A" wp14:editId="4054977D">
            <wp:extent cx="5962652" cy="4905376"/>
            <wp:effectExtent l="0" t="0" r="0" b="0"/>
            <wp:docPr id="1365608747" name="Picture 1365608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5608747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490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D3AEB" w14:textId="1D3AAA81" w:rsidR="005D7B01" w:rsidRDefault="00B761FC" w:rsidP="00B761FC">
      <w:pPr>
        <w:pStyle w:val="Billedtekst"/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50</w:t>
      </w:r>
      <w:r>
        <w:fldChar w:fldCharType="end"/>
      </w:r>
      <w:r>
        <w:t xml:space="preserve"> Oprettelse af gebyr i Cicero</w:t>
      </w:r>
    </w:p>
    <w:p w14:paraId="74433681" w14:textId="77777777" w:rsidR="007144ED" w:rsidRDefault="007144ED" w:rsidP="007144ED">
      <w:pPr>
        <w:rPr>
          <w:rFonts w:ascii="Calibri" w:eastAsia="Times New Roman" w:hAnsi="Calibri" w:cs="Calibri"/>
          <w:noProof w:val="0"/>
          <w:color w:val="000000"/>
          <w:sz w:val="22"/>
          <w:szCs w:val="22"/>
          <w:lang w:eastAsia="da-DK"/>
        </w:rPr>
      </w:pPr>
    </w:p>
    <w:p w14:paraId="518EEFEB" w14:textId="77777777" w:rsidR="007144ED" w:rsidRDefault="007144ED" w:rsidP="007144ED">
      <w:pPr>
        <w:keepNext/>
      </w:pPr>
      <w:r>
        <w:lastRenderedPageBreak/>
        <w:drawing>
          <wp:inline distT="0" distB="0" distL="0" distR="0" wp14:anchorId="7FA972AE" wp14:editId="22A1844F">
            <wp:extent cx="5962652" cy="685800"/>
            <wp:effectExtent l="0" t="0" r="0" b="0"/>
            <wp:docPr id="242839969" name="Picture 242839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839969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57437" w14:textId="77777777" w:rsidR="007144ED" w:rsidRDefault="007144ED" w:rsidP="007144ED">
      <w:pPr>
        <w:keepNext/>
      </w:pPr>
      <w:r>
        <w:drawing>
          <wp:inline distT="0" distB="0" distL="0" distR="0" wp14:anchorId="295D915C" wp14:editId="059E34EA">
            <wp:extent cx="5962652" cy="4133850"/>
            <wp:effectExtent l="0" t="0" r="0" b="0"/>
            <wp:docPr id="974975549" name="Picture 974975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975549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6EA5A" w14:textId="2C0E697A" w:rsidR="007144ED" w:rsidRDefault="007144ED" w:rsidP="007144ED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51</w:t>
      </w:r>
      <w:r>
        <w:fldChar w:fldCharType="end"/>
      </w:r>
      <w:r>
        <w:t xml:space="preserve"> </w:t>
      </w:r>
      <w:r w:rsidRPr="00FA3863">
        <w:t>Visning af de</w:t>
      </w:r>
      <w:r>
        <w:t>n</w:t>
      </w:r>
      <w:r w:rsidRPr="00FA3863">
        <w:t xml:space="preserve"> overførte </w:t>
      </w:r>
      <w:r>
        <w:t>erstatning</w:t>
      </w:r>
    </w:p>
    <w:p w14:paraId="688378FD" w14:textId="77777777" w:rsidR="005D7B01" w:rsidRDefault="005D7B01" w:rsidP="005D7B01"/>
    <w:p w14:paraId="16C581BE" w14:textId="77777777" w:rsidR="005D7B01" w:rsidRDefault="005D7B01" w:rsidP="005D7B01"/>
    <w:p w14:paraId="320F04DB" w14:textId="77777777" w:rsidR="005D7B01" w:rsidRDefault="005D7B01" w:rsidP="005D7B01">
      <w:pPr>
        <w:pStyle w:val="Overskrift3"/>
      </w:pPr>
      <w:r>
        <w:t>Annullering af mellemværende i Cicero</w:t>
      </w:r>
    </w:p>
    <w:p w14:paraId="053A0D32" w14:textId="77777777" w:rsidR="005D7B01" w:rsidRDefault="005D7B01" w:rsidP="005D7B01"/>
    <w:p w14:paraId="1F18DD28" w14:textId="1FD603BF" w:rsidR="005D7B01" w:rsidRDefault="005D7B01" w:rsidP="005D7B01">
      <w:pPr>
        <w:spacing w:after="0" w:line="240" w:lineRule="auto"/>
      </w:pPr>
      <w:r>
        <w:t>Skærmbilleder i dette afsnit viser detaljer om følgende scenarie:</w:t>
      </w:r>
    </w:p>
    <w:p w14:paraId="705A8B0E" w14:textId="77777777" w:rsidR="001778B9" w:rsidRDefault="001778B9" w:rsidP="005D7B01">
      <w:pPr>
        <w:spacing w:after="0" w:line="240" w:lineRule="auto"/>
      </w:pPr>
    </w:p>
    <w:p w14:paraId="74AAA23F" w14:textId="3FF14297" w:rsidR="001778B9" w:rsidRDefault="005D7B01" w:rsidP="00596654">
      <w:pPr>
        <w:pStyle w:val="Listeafsnit"/>
        <w:numPr>
          <w:ilvl w:val="0"/>
          <w:numId w:val="29"/>
        </w:numPr>
      </w:pPr>
      <w:r>
        <w:t xml:space="preserve">Der oprettes et mellemværende i Cicero på </w:t>
      </w:r>
      <w:r w:rsidR="00C90DE6">
        <w:t xml:space="preserve">CPR-nr: 1904640634, Navn: Asta Jensen, Gebyrnr. 10000006, </w:t>
      </w:r>
      <w:r w:rsidR="00304B56">
        <w:t>B</w:t>
      </w:r>
      <w:r w:rsidR="00C90DE6">
        <w:t>eløb 20,-</w:t>
      </w:r>
    </w:p>
    <w:p w14:paraId="60796752" w14:textId="0377C17C" w:rsidR="005D7B01" w:rsidRDefault="005D7B01" w:rsidP="00596654">
      <w:pPr>
        <w:pStyle w:val="Listeafsnit"/>
        <w:numPr>
          <w:ilvl w:val="0"/>
          <w:numId w:val="29"/>
        </w:numPr>
      </w:pPr>
      <w:r>
        <w:t>Mellemværendet annulleres efterfølgende i Cicero</w:t>
      </w:r>
    </w:p>
    <w:p w14:paraId="2C7D8C4F" w14:textId="54CD3B93" w:rsidR="005D7B01" w:rsidRDefault="005D7B01" w:rsidP="005D7B01">
      <w:pPr>
        <w:pStyle w:val="Listeafsnit"/>
      </w:pPr>
    </w:p>
    <w:p w14:paraId="60735E1A" w14:textId="44EDF445" w:rsidR="00A667EA" w:rsidRDefault="00A667EA" w:rsidP="005D7B01">
      <w:pPr>
        <w:pStyle w:val="Listeafsnit"/>
      </w:pPr>
    </w:p>
    <w:p w14:paraId="77C0D953" w14:textId="3C5E3253" w:rsidR="00A667EA" w:rsidRDefault="00A667EA" w:rsidP="005D7B01">
      <w:pPr>
        <w:pStyle w:val="Listeafsnit"/>
      </w:pPr>
    </w:p>
    <w:p w14:paraId="04BD66A8" w14:textId="7117FFF6" w:rsidR="00A667EA" w:rsidRDefault="00A667EA" w:rsidP="005D7B01">
      <w:pPr>
        <w:pStyle w:val="Listeafsnit"/>
      </w:pPr>
    </w:p>
    <w:p w14:paraId="42C7EE5F" w14:textId="77777777" w:rsidR="00F57782" w:rsidRDefault="00A667EA" w:rsidP="00F57782">
      <w:pPr>
        <w:keepNext/>
      </w:pPr>
      <w:r>
        <w:lastRenderedPageBreak/>
        <w:drawing>
          <wp:inline distT="0" distB="0" distL="0" distR="0" wp14:anchorId="1E71EBF4" wp14:editId="1375AB70">
            <wp:extent cx="5962652" cy="4905376"/>
            <wp:effectExtent l="0" t="0" r="0" b="0"/>
            <wp:docPr id="1706889438" name="Picture 1706889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889438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490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384C4" w14:textId="76140B06" w:rsidR="00A667EA" w:rsidRDefault="00F57782" w:rsidP="00F57782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52</w:t>
      </w:r>
      <w:r>
        <w:fldChar w:fldCharType="end"/>
      </w:r>
      <w:r>
        <w:t xml:space="preserve"> </w:t>
      </w:r>
      <w:r w:rsidRPr="008C5FE2">
        <w:t>Gebyr oprettet i Cicero LMS og sendt til debitor</w:t>
      </w:r>
    </w:p>
    <w:p w14:paraId="24227640" w14:textId="591F2FD8" w:rsidR="00EA3B74" w:rsidRDefault="00EA3B74" w:rsidP="00EA3B74"/>
    <w:p w14:paraId="180DE1C5" w14:textId="77777777" w:rsidR="00EA3B74" w:rsidRDefault="00EA3B74" w:rsidP="00EA3B74">
      <w:pPr>
        <w:keepNext/>
      </w:pPr>
      <w:r>
        <w:lastRenderedPageBreak/>
        <w:drawing>
          <wp:inline distT="0" distB="0" distL="0" distR="0" wp14:anchorId="6E3A1A7E" wp14:editId="270D2552">
            <wp:extent cx="5962652" cy="4410075"/>
            <wp:effectExtent l="0" t="0" r="6985" b="0"/>
            <wp:docPr id="1279120360" name="Picture 1279120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120360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B4CF5" w14:textId="0679D117" w:rsidR="00EA3B74" w:rsidRPr="00EA3B74" w:rsidRDefault="00EA3B74" w:rsidP="00EA3B74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53</w:t>
      </w:r>
      <w:r>
        <w:fldChar w:fldCharType="end"/>
      </w:r>
      <w:r>
        <w:t xml:space="preserve"> Gebyr annulleret i Cicero</w:t>
      </w:r>
    </w:p>
    <w:p w14:paraId="0FEF509A" w14:textId="77777777" w:rsidR="00E21B08" w:rsidRDefault="00E21B08" w:rsidP="00E21B08">
      <w:pPr>
        <w:rPr>
          <w:lang w:val="fo-FO"/>
        </w:rPr>
      </w:pPr>
    </w:p>
    <w:p w14:paraId="6AF3CAFB" w14:textId="77777777" w:rsidR="00E21B08" w:rsidRDefault="00E21B08" w:rsidP="00E21B08">
      <w:r>
        <w:drawing>
          <wp:inline distT="0" distB="0" distL="0" distR="0" wp14:anchorId="58665185" wp14:editId="68523827">
            <wp:extent cx="5962652" cy="619125"/>
            <wp:effectExtent l="0" t="0" r="0" b="0"/>
            <wp:docPr id="584676282" name="Picture 584676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67628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EF160" w14:textId="77777777" w:rsidR="00E21B08" w:rsidRDefault="00E21B08" w:rsidP="00E21B08">
      <w:r>
        <w:lastRenderedPageBreak/>
        <w:br/>
      </w:r>
      <w:r>
        <w:drawing>
          <wp:inline distT="0" distB="0" distL="0" distR="0" wp14:anchorId="35410C08" wp14:editId="1B775CE9">
            <wp:extent cx="5962652" cy="3657600"/>
            <wp:effectExtent l="0" t="0" r="0" b="0"/>
            <wp:docPr id="495164573" name="Picture 495164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164573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EC2D3" w14:textId="77777777" w:rsidR="00E21B08" w:rsidRDefault="00E21B08" w:rsidP="00E21B08"/>
    <w:p w14:paraId="67C4CF0C" w14:textId="77777777" w:rsidR="00E21B08" w:rsidRDefault="00E21B08" w:rsidP="00E21B08">
      <w:r>
        <w:drawing>
          <wp:inline distT="0" distB="0" distL="0" distR="0" wp14:anchorId="4D340D7E" wp14:editId="60F6731D">
            <wp:extent cx="5962652" cy="1162050"/>
            <wp:effectExtent l="0" t="0" r="0" b="0"/>
            <wp:docPr id="840977936" name="Picture 840977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977936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22B1D" w14:textId="77777777" w:rsidR="00327A64" w:rsidRDefault="00E21B08" w:rsidP="00327A64">
      <w:pPr>
        <w:keepNext/>
      </w:pPr>
      <w:r>
        <w:lastRenderedPageBreak/>
        <w:drawing>
          <wp:inline distT="0" distB="0" distL="0" distR="0" wp14:anchorId="69AAFF4B" wp14:editId="6010BF54">
            <wp:extent cx="5962652" cy="3400425"/>
            <wp:effectExtent l="0" t="0" r="0" b="0"/>
            <wp:docPr id="1357023266" name="Picture 1357023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023266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C6C2B" w14:textId="25946975" w:rsidR="005D7B01" w:rsidRDefault="00327A64" w:rsidP="00327A64">
      <w:pPr>
        <w:pStyle w:val="Billedtekst"/>
        <w:rPr>
          <w:sz w:val="20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54</w:t>
      </w:r>
      <w:r>
        <w:fldChar w:fldCharType="end"/>
      </w:r>
      <w:r>
        <w:t xml:space="preserve"> Fordring og annullering modtaget og udlignet i Prisme.</w:t>
      </w:r>
    </w:p>
    <w:p w14:paraId="00841677" w14:textId="77777777" w:rsidR="005D7B01" w:rsidRPr="00952563" w:rsidRDefault="005D7B01" w:rsidP="005D7B01"/>
    <w:p w14:paraId="3E87B779" w14:textId="77777777" w:rsidR="005D7B01" w:rsidRDefault="005D7B01" w:rsidP="005D7B01">
      <w:pPr>
        <w:pStyle w:val="Overskrift3"/>
        <w:rPr>
          <w:lang w:val="fo-FO"/>
        </w:rPr>
      </w:pPr>
      <w:r>
        <w:rPr>
          <w:lang w:val="fo-FO"/>
        </w:rPr>
        <w:t>Nedregulering af mellemværende i Cicero</w:t>
      </w:r>
    </w:p>
    <w:p w14:paraId="77965FDD" w14:textId="77777777" w:rsidR="005D7B01" w:rsidRPr="00F60B33" w:rsidRDefault="005D7B01" w:rsidP="005D7B01">
      <w:pPr>
        <w:rPr>
          <w:lang w:val="fo-FO"/>
        </w:rPr>
      </w:pPr>
    </w:p>
    <w:p w14:paraId="5EE8A95A" w14:textId="77777777" w:rsidR="005D7B01" w:rsidRDefault="005D7B01" w:rsidP="005D7B01">
      <w:pPr>
        <w:spacing w:after="0" w:line="240" w:lineRule="auto"/>
      </w:pPr>
      <w:r>
        <w:t>Skærmbilleder i dette afsnit viser detaljer om følgende scenarie:</w:t>
      </w:r>
    </w:p>
    <w:p w14:paraId="1EB5DC81" w14:textId="09CFCFB7" w:rsidR="005D7B01" w:rsidRDefault="005D7B01" w:rsidP="00C6032D">
      <w:pPr>
        <w:pStyle w:val="Listeafsnit"/>
        <w:numPr>
          <w:ilvl w:val="0"/>
          <w:numId w:val="30"/>
        </w:numPr>
      </w:pPr>
      <w:r>
        <w:t xml:space="preserve">Der oprettes et mellemværende i Cicero på CPR-nr: </w:t>
      </w:r>
      <w:r w:rsidR="007820CD">
        <w:t>2003710230, Navn: Sanne Sørensen</w:t>
      </w:r>
      <w:r w:rsidR="00C6032D">
        <w:t xml:space="preserve">, </w:t>
      </w:r>
      <w:r w:rsidR="007820CD">
        <w:t xml:space="preserve">Erstatnr: 10000007, </w:t>
      </w:r>
      <w:r w:rsidR="00304B56">
        <w:t>B</w:t>
      </w:r>
      <w:r w:rsidR="007820CD">
        <w:t>eløb: 283,50</w:t>
      </w:r>
      <w:r w:rsidR="00F165E8">
        <w:t xml:space="preserve">, </w:t>
      </w:r>
      <w:r>
        <w:t>Type: erstatning med anerkendelse.</w:t>
      </w:r>
    </w:p>
    <w:p w14:paraId="41D90F8A" w14:textId="77777777" w:rsidR="005D7B01" w:rsidRDefault="005D7B01" w:rsidP="00596654">
      <w:pPr>
        <w:pStyle w:val="Listeafsnit"/>
        <w:numPr>
          <w:ilvl w:val="0"/>
          <w:numId w:val="30"/>
        </w:numPr>
      </w:pPr>
      <w:r>
        <w:t>Mellemværendet nedreguleres efterfølgende i Cicero</w:t>
      </w:r>
    </w:p>
    <w:p w14:paraId="59BBFEAB" w14:textId="77777777" w:rsidR="000060E1" w:rsidRDefault="00EB5735" w:rsidP="000060E1">
      <w:pPr>
        <w:keepNext/>
      </w:pPr>
      <w:r>
        <w:lastRenderedPageBreak/>
        <w:drawing>
          <wp:inline distT="0" distB="0" distL="0" distR="0" wp14:anchorId="067764C8" wp14:editId="2D620082">
            <wp:extent cx="5962652" cy="4905376"/>
            <wp:effectExtent l="0" t="0" r="0" b="0"/>
            <wp:docPr id="1845429769" name="Picture 1845429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5429769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490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5F055" w14:textId="57412BAB" w:rsidR="005D7B01" w:rsidRDefault="000060E1" w:rsidP="000060E1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55</w:t>
      </w:r>
      <w:r>
        <w:fldChar w:fldCharType="end"/>
      </w:r>
      <w:r>
        <w:t xml:space="preserve"> </w:t>
      </w:r>
      <w:r w:rsidRPr="00ED4BBD">
        <w:t>Erstatning oprettet i Cicero LMS</w:t>
      </w:r>
    </w:p>
    <w:p w14:paraId="60417766" w14:textId="77777777" w:rsidR="00EE0E21" w:rsidRDefault="00444629" w:rsidP="00EE0E21">
      <w:pPr>
        <w:keepNext/>
      </w:pPr>
      <w:r>
        <w:lastRenderedPageBreak/>
        <w:drawing>
          <wp:inline distT="0" distB="0" distL="0" distR="0" wp14:anchorId="4DCA8C62" wp14:editId="6E7857A7">
            <wp:extent cx="5962652" cy="4419600"/>
            <wp:effectExtent l="0" t="0" r="0" b="0"/>
            <wp:docPr id="2034011569" name="Picture 203401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4011569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FF74" w14:textId="41F6F602" w:rsidR="000060E1" w:rsidRPr="000060E1" w:rsidRDefault="00EE0E21" w:rsidP="00EE0E21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56</w:t>
      </w:r>
      <w:r>
        <w:fldChar w:fldCharType="end"/>
      </w:r>
      <w:r>
        <w:t xml:space="preserve"> </w:t>
      </w:r>
      <w:r w:rsidRPr="00225C83">
        <w:t>Erstatning nedreguleret i Cicero LMS</w:t>
      </w:r>
    </w:p>
    <w:p w14:paraId="1351C67F" w14:textId="36DBAC4C" w:rsidR="005D7B01" w:rsidRDefault="00AD56BA" w:rsidP="005D7B01">
      <w:pPr>
        <w:keepNext/>
      </w:pPr>
      <w:r>
        <w:lastRenderedPageBreak/>
        <w:drawing>
          <wp:inline distT="0" distB="0" distL="0" distR="0" wp14:anchorId="2C3CC49E" wp14:editId="324FAD27">
            <wp:extent cx="5962652" cy="2238375"/>
            <wp:effectExtent l="0" t="0" r="0" b="0"/>
            <wp:docPr id="666135745" name="Picture 666135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135745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3387A" w14:textId="77777777" w:rsidR="00164213" w:rsidRDefault="00895EC1" w:rsidP="005D7B01">
      <w:pPr>
        <w:keepNext/>
      </w:pPr>
      <w:r>
        <w:drawing>
          <wp:inline distT="0" distB="0" distL="0" distR="0" wp14:anchorId="25BBE301" wp14:editId="340066A5">
            <wp:extent cx="5962652" cy="3838575"/>
            <wp:effectExtent l="0" t="0" r="0" b="0"/>
            <wp:docPr id="629691790" name="Picture 62969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691790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860CE" w14:textId="77777777" w:rsidR="004F6680" w:rsidRDefault="00164213" w:rsidP="004F6680">
      <w:pPr>
        <w:keepNext/>
      </w:pPr>
      <w:r>
        <w:lastRenderedPageBreak/>
        <w:drawing>
          <wp:inline distT="0" distB="0" distL="0" distR="0" wp14:anchorId="3E964C71" wp14:editId="26FF6C89">
            <wp:extent cx="5962652" cy="3390900"/>
            <wp:effectExtent l="0" t="0" r="0" b="0"/>
            <wp:docPr id="3068841" name="Picture 3068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8841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DA91E" w14:textId="7E91F037" w:rsidR="00895EC1" w:rsidRDefault="004F6680" w:rsidP="004F6680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57</w:t>
      </w:r>
      <w:r>
        <w:fldChar w:fldCharType="end"/>
      </w:r>
      <w:r>
        <w:t xml:space="preserve"> </w:t>
      </w:r>
      <w:r w:rsidRPr="001462AC">
        <w:t>Fordring og</w:t>
      </w:r>
      <w:r w:rsidR="00DB10A0">
        <w:t xml:space="preserve"> </w:t>
      </w:r>
      <w:r w:rsidR="00304B56">
        <w:t>n</w:t>
      </w:r>
      <w:r w:rsidRPr="001462AC">
        <w:t>edregulering modtaget og udlignet i Prisme.</w:t>
      </w:r>
    </w:p>
    <w:p w14:paraId="5AE7F983" w14:textId="77777777" w:rsidR="005D7B01" w:rsidRPr="00DE672F" w:rsidRDefault="005D7B01" w:rsidP="005D7B01"/>
    <w:p w14:paraId="105BF5D4" w14:textId="77777777" w:rsidR="005D7B01" w:rsidRDefault="005D7B01" w:rsidP="005D7B01">
      <w:pPr>
        <w:pStyle w:val="Overskrift3"/>
      </w:pPr>
      <w:r>
        <w:t>Afskrivning i debitor</w:t>
      </w:r>
    </w:p>
    <w:p w14:paraId="32F27453" w14:textId="77777777" w:rsidR="005D7B01" w:rsidRDefault="005D7B01" w:rsidP="005D7B01">
      <w:pPr>
        <w:spacing w:after="0" w:line="240" w:lineRule="auto"/>
      </w:pPr>
    </w:p>
    <w:p w14:paraId="1A65515F" w14:textId="77777777" w:rsidR="005D7B01" w:rsidRDefault="005D7B01" w:rsidP="005D7B01">
      <w:pPr>
        <w:spacing w:after="0" w:line="240" w:lineRule="auto"/>
      </w:pPr>
      <w:r>
        <w:t>Skærmbilleder i dette afsnit viser detaljer om følgende scenarie:</w:t>
      </w:r>
    </w:p>
    <w:p w14:paraId="156839AA" w14:textId="77777777" w:rsidR="00CD4CB7" w:rsidRDefault="00CD4CB7" w:rsidP="00CD4CB7">
      <w:pPr>
        <w:pStyle w:val="Listeafsnit"/>
        <w:ind w:left="1080"/>
      </w:pPr>
    </w:p>
    <w:p w14:paraId="3BEF6C59" w14:textId="3FB96C29" w:rsidR="005D7B01" w:rsidRDefault="005D7B01" w:rsidP="00596654">
      <w:pPr>
        <w:pStyle w:val="Listeafsnit"/>
        <w:numPr>
          <w:ilvl w:val="0"/>
          <w:numId w:val="31"/>
        </w:numPr>
      </w:pPr>
      <w:r>
        <w:t xml:space="preserve">Opret Gebyr i Cicero på </w:t>
      </w:r>
      <w:r w:rsidR="003E6618">
        <w:t>CPR: 2211333874, Navn: Jesper Svendsen, Gebyr</w:t>
      </w:r>
      <w:r w:rsidR="00304B56">
        <w:t>-</w:t>
      </w:r>
      <w:r w:rsidR="003E6618">
        <w:t xml:space="preserve">nr: 10000020, </w:t>
      </w:r>
      <w:r w:rsidR="00304B56">
        <w:t>B</w:t>
      </w:r>
      <w:r w:rsidR="003E6618">
        <w:t>eløb: 120,-</w:t>
      </w:r>
    </w:p>
    <w:p w14:paraId="6B1C6D11" w14:textId="6CCFDF35" w:rsidR="005D7B01" w:rsidRDefault="005D7B01" w:rsidP="00596654">
      <w:pPr>
        <w:pStyle w:val="Listeafsnit"/>
        <w:numPr>
          <w:ilvl w:val="0"/>
          <w:numId w:val="31"/>
        </w:numPr>
      </w:pPr>
      <w:r>
        <w:t>Afskriv gebyret i debitor</w:t>
      </w:r>
    </w:p>
    <w:p w14:paraId="7DB2D2E3" w14:textId="006BCCC1" w:rsidR="00875437" w:rsidRDefault="00875437" w:rsidP="00875437"/>
    <w:p w14:paraId="2B4D222B" w14:textId="77777777" w:rsidR="00875437" w:rsidRDefault="00875437" w:rsidP="00875437">
      <w:pPr>
        <w:keepNext/>
      </w:pPr>
      <w:r>
        <w:lastRenderedPageBreak/>
        <w:drawing>
          <wp:inline distT="0" distB="0" distL="0" distR="0" wp14:anchorId="5832F301" wp14:editId="35A15990">
            <wp:extent cx="5962652" cy="4905376"/>
            <wp:effectExtent l="0" t="0" r="0" b="0"/>
            <wp:docPr id="431889659" name="Picture 431889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889659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490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ABB84" w14:textId="4777363D" w:rsidR="00875437" w:rsidRDefault="00875437" w:rsidP="00875437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58</w:t>
      </w:r>
      <w:r>
        <w:fldChar w:fldCharType="end"/>
      </w:r>
      <w:r>
        <w:t xml:space="preserve"> </w:t>
      </w:r>
      <w:r w:rsidR="00304B56">
        <w:t>G</w:t>
      </w:r>
      <w:r>
        <w:t>ebyr oprettet på låner i FBS</w:t>
      </w:r>
    </w:p>
    <w:p w14:paraId="3028AF5D" w14:textId="77777777" w:rsidR="00AA4B73" w:rsidRDefault="00E62A06" w:rsidP="00AA4B73">
      <w:pPr>
        <w:keepNext/>
      </w:pPr>
      <w:r>
        <w:lastRenderedPageBreak/>
        <w:drawing>
          <wp:inline distT="0" distB="0" distL="0" distR="0" wp14:anchorId="5392ABD7" wp14:editId="3CD733B8">
            <wp:extent cx="5962652" cy="762000"/>
            <wp:effectExtent l="0" t="0" r="0" b="0"/>
            <wp:docPr id="1720472130" name="Picture 172047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472130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4B73">
        <w:drawing>
          <wp:inline distT="0" distB="0" distL="0" distR="0" wp14:anchorId="29F59EF5" wp14:editId="4EDFDD97">
            <wp:extent cx="5962652" cy="3533775"/>
            <wp:effectExtent l="0" t="0" r="0" b="0"/>
            <wp:docPr id="1215323958" name="Picture 1215323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323958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98605" w14:textId="00E3DA71" w:rsidR="00E62A06" w:rsidRDefault="00AA4B73" w:rsidP="00AA4B73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59</w:t>
      </w:r>
      <w:r>
        <w:fldChar w:fldCharType="end"/>
      </w:r>
      <w:r>
        <w:t xml:space="preserve"> Gebyr </w:t>
      </w:r>
      <w:r w:rsidR="003C6E2E">
        <w:t xml:space="preserve">afskrives </w:t>
      </w:r>
      <w:r>
        <w:t>i Prisme</w:t>
      </w:r>
    </w:p>
    <w:p w14:paraId="4087FE14" w14:textId="77777777" w:rsidR="003C6E2E" w:rsidRPr="003C6E2E" w:rsidRDefault="003C6E2E" w:rsidP="003C6E2E"/>
    <w:p w14:paraId="3C91241B" w14:textId="14AB2453" w:rsidR="005D7B01" w:rsidRDefault="0061415C" w:rsidP="005D7B01">
      <w:pPr>
        <w:keepNext/>
      </w:pPr>
      <w:r>
        <w:drawing>
          <wp:inline distT="0" distB="0" distL="0" distR="0" wp14:anchorId="049D36A8" wp14:editId="1E468ED8">
            <wp:extent cx="5962652" cy="2838450"/>
            <wp:effectExtent l="0" t="0" r="0" b="0"/>
            <wp:docPr id="1438887643" name="Picture 1438887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887643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2EE43" w14:textId="436897BA" w:rsidR="005D7B01" w:rsidRPr="00722F8F" w:rsidRDefault="005D7B01" w:rsidP="005D7B01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60</w:t>
      </w:r>
      <w:r>
        <w:fldChar w:fldCharType="end"/>
      </w:r>
      <w:r>
        <w:t xml:space="preserve"> </w:t>
      </w:r>
      <w:r w:rsidR="00304B56">
        <w:t>V</w:t>
      </w:r>
      <w:r>
        <w:t>isning af afskrivning foretaget i debitor</w:t>
      </w:r>
    </w:p>
    <w:p w14:paraId="021B3AA3" w14:textId="77777777" w:rsidR="005D7B01" w:rsidRDefault="005D7B01" w:rsidP="005D7B01">
      <w:pPr>
        <w:pStyle w:val="Overskrift3"/>
        <w:rPr>
          <w:lang w:val="fo-FO"/>
        </w:rPr>
      </w:pPr>
      <w:r>
        <w:rPr>
          <w:lang w:val="fo-FO"/>
        </w:rPr>
        <w:lastRenderedPageBreak/>
        <w:t>Indbetaling</w:t>
      </w:r>
      <w:r w:rsidRPr="00061B32">
        <w:rPr>
          <w:lang w:val="fo-FO"/>
        </w:rPr>
        <w:t xml:space="preserve"> af gebyr fra debitorsystemet</w:t>
      </w:r>
    </w:p>
    <w:p w14:paraId="69A53ED4" w14:textId="77777777" w:rsidR="005D7B01" w:rsidRDefault="005D7B01" w:rsidP="005D7B01">
      <w:pPr>
        <w:spacing w:after="0" w:line="240" w:lineRule="auto"/>
      </w:pPr>
    </w:p>
    <w:p w14:paraId="03682D07" w14:textId="77777777" w:rsidR="005D7B01" w:rsidRDefault="005D7B01" w:rsidP="005D7B01">
      <w:pPr>
        <w:spacing w:after="0" w:line="240" w:lineRule="auto"/>
      </w:pPr>
      <w:r>
        <w:t>Skærmbilleder i dette afsnit viser detaljer om følgende scenarie:</w:t>
      </w:r>
    </w:p>
    <w:p w14:paraId="4E942023" w14:textId="1E91A50C" w:rsidR="005D7B01" w:rsidRPr="00596654" w:rsidRDefault="005D7B01" w:rsidP="00596654">
      <w:pPr>
        <w:pStyle w:val="Listeafsnit"/>
        <w:numPr>
          <w:ilvl w:val="0"/>
          <w:numId w:val="32"/>
        </w:numPr>
        <w:rPr>
          <w:lang w:val="fo-FO"/>
        </w:rPr>
      </w:pPr>
      <w:r w:rsidRPr="00596654">
        <w:rPr>
          <w:lang w:val="fo-FO"/>
        </w:rPr>
        <w:t xml:space="preserve">Opret gebyr i Cicero for </w:t>
      </w:r>
      <w:r w:rsidR="0069109E" w:rsidRPr="00596654">
        <w:rPr>
          <w:lang w:val="fo-FO"/>
        </w:rPr>
        <w:t>CPR-nr: 1804332096, Navn: Ella Jensen, Gebyr</w:t>
      </w:r>
      <w:r w:rsidR="00304B56">
        <w:rPr>
          <w:lang w:val="fo-FO"/>
        </w:rPr>
        <w:t>-</w:t>
      </w:r>
      <w:r w:rsidR="0069109E" w:rsidRPr="00596654">
        <w:rPr>
          <w:lang w:val="fo-FO"/>
        </w:rPr>
        <w:t>nr</w:t>
      </w:r>
      <w:r w:rsidR="00304B56">
        <w:rPr>
          <w:lang w:val="fo-FO"/>
        </w:rPr>
        <w:t>.</w:t>
      </w:r>
      <w:r w:rsidR="0069109E" w:rsidRPr="00596654">
        <w:rPr>
          <w:lang w:val="fo-FO"/>
        </w:rPr>
        <w:t xml:space="preserve"> 10000010, </w:t>
      </w:r>
      <w:r w:rsidR="00EE25C8">
        <w:rPr>
          <w:lang w:val="fo-FO"/>
        </w:rPr>
        <w:t>B</w:t>
      </w:r>
      <w:r w:rsidR="0069109E" w:rsidRPr="00596654">
        <w:rPr>
          <w:lang w:val="fo-FO"/>
        </w:rPr>
        <w:t>eløb 30,-</w:t>
      </w:r>
    </w:p>
    <w:p w14:paraId="23A1BA34" w14:textId="72D548A6" w:rsidR="005D7B01" w:rsidRPr="00596654" w:rsidRDefault="005D7B01" w:rsidP="00596654">
      <w:pPr>
        <w:pStyle w:val="Listeafsnit"/>
        <w:numPr>
          <w:ilvl w:val="0"/>
          <w:numId w:val="32"/>
        </w:numPr>
        <w:rPr>
          <w:lang w:val="fo-FO"/>
        </w:rPr>
      </w:pPr>
      <w:r w:rsidRPr="00596654">
        <w:rPr>
          <w:lang w:val="fo-FO"/>
        </w:rPr>
        <w:t xml:space="preserve">Registrer en betaling af gebyret i </w:t>
      </w:r>
      <w:r w:rsidR="005F67F0" w:rsidRPr="00596654">
        <w:rPr>
          <w:lang w:val="fo-FO"/>
        </w:rPr>
        <w:t>Prisme 2015</w:t>
      </w:r>
    </w:p>
    <w:p w14:paraId="0E712E6A" w14:textId="77777777" w:rsidR="005D7B01" w:rsidRDefault="005D7B01" w:rsidP="005D7B01">
      <w:pPr>
        <w:pStyle w:val="Listeafsnit"/>
        <w:rPr>
          <w:lang w:val="fo-FO"/>
        </w:rPr>
      </w:pPr>
    </w:p>
    <w:p w14:paraId="115B1B11" w14:textId="77777777" w:rsidR="005277E9" w:rsidRDefault="00BB4A54" w:rsidP="005277E9">
      <w:pPr>
        <w:keepNext/>
      </w:pPr>
      <w:r>
        <w:drawing>
          <wp:inline distT="0" distB="0" distL="0" distR="0" wp14:anchorId="3776C464" wp14:editId="625903F2">
            <wp:extent cx="5962652" cy="4905376"/>
            <wp:effectExtent l="0" t="0" r="0" b="0"/>
            <wp:docPr id="429510359" name="Picture 429510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510359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490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E63F6" w14:textId="5B2F299D" w:rsidR="005D7B01" w:rsidRDefault="005277E9" w:rsidP="005277E9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61</w:t>
      </w:r>
      <w:r>
        <w:fldChar w:fldCharType="end"/>
      </w:r>
      <w:r>
        <w:t xml:space="preserve"> </w:t>
      </w:r>
      <w:r w:rsidRPr="00BB04B3">
        <w:t>Gebyr oprettet på låner i Cicero LMS</w:t>
      </w:r>
    </w:p>
    <w:p w14:paraId="642DE249" w14:textId="77777777" w:rsidR="005277E9" w:rsidRDefault="005277E9" w:rsidP="005D7B01">
      <w:pPr>
        <w:keepNext/>
      </w:pPr>
    </w:p>
    <w:p w14:paraId="032F9EC0" w14:textId="1E7C2FF3" w:rsidR="005D7B01" w:rsidRDefault="00562B66" w:rsidP="005D7B01">
      <w:pPr>
        <w:keepNext/>
      </w:pPr>
      <w:r>
        <w:drawing>
          <wp:inline distT="0" distB="0" distL="0" distR="0" wp14:anchorId="1D482D89" wp14:editId="75079358">
            <wp:extent cx="5962652" cy="4343400"/>
            <wp:effectExtent l="0" t="0" r="0" b="0"/>
            <wp:docPr id="482851087" name="Picture 48285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851087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B2D7F" w14:textId="77777777" w:rsidR="00DF412B" w:rsidRDefault="00A8154C" w:rsidP="00DF412B">
      <w:pPr>
        <w:keepNext/>
      </w:pPr>
      <w:r>
        <w:drawing>
          <wp:inline distT="0" distB="0" distL="0" distR="0" wp14:anchorId="7FB1B0E9" wp14:editId="5EDCE2F0">
            <wp:extent cx="5962652" cy="2257425"/>
            <wp:effectExtent l="0" t="0" r="0" b="0"/>
            <wp:docPr id="1389244757" name="Picture 1389244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9244757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2D163" w14:textId="46F3E2B0" w:rsidR="005D7B01" w:rsidRDefault="00DF412B" w:rsidP="00DF412B">
      <w:pPr>
        <w:pStyle w:val="Billedtekst"/>
        <w:rPr>
          <w:lang w:val="fo-FO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62</w:t>
      </w:r>
      <w:r>
        <w:fldChar w:fldCharType="end"/>
      </w:r>
      <w:r>
        <w:t xml:space="preserve"> </w:t>
      </w:r>
      <w:r w:rsidRPr="00BC0BBE">
        <w:t>Oprettet indbetaling på 30,00.</w:t>
      </w:r>
    </w:p>
    <w:p w14:paraId="6A392845" w14:textId="1A45AE5C" w:rsidR="005D7B01" w:rsidRDefault="005D7B01" w:rsidP="005D7B01">
      <w:pPr>
        <w:rPr>
          <w:i/>
          <w:iCs/>
          <w:color w:val="4E3629" w:themeColor="text2"/>
          <w:sz w:val="14"/>
          <w:szCs w:val="18"/>
        </w:rPr>
      </w:pPr>
    </w:p>
    <w:p w14:paraId="7E3EC1BB" w14:textId="77777777" w:rsidR="00DF412B" w:rsidRDefault="00DF412B" w:rsidP="005D7B01">
      <w:pPr>
        <w:rPr>
          <w:lang w:val="fo-FO"/>
        </w:rPr>
      </w:pPr>
    </w:p>
    <w:p w14:paraId="2DCADE5F" w14:textId="65A67865" w:rsidR="005D7B01" w:rsidRDefault="00D85EF0" w:rsidP="005D7B01">
      <w:pPr>
        <w:keepNext/>
      </w:pPr>
      <w:r>
        <w:lastRenderedPageBreak/>
        <w:drawing>
          <wp:inline distT="0" distB="0" distL="0" distR="0" wp14:anchorId="3E6597C1" wp14:editId="5A7B9184">
            <wp:extent cx="5962652" cy="4905376"/>
            <wp:effectExtent l="0" t="0" r="0" b="0"/>
            <wp:docPr id="644987778" name="Picture 644987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987778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490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1AD4A" w14:textId="6B2C182A" w:rsidR="005D7B01" w:rsidRDefault="005D7B01" w:rsidP="005D7B01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63</w:t>
      </w:r>
      <w:r>
        <w:fldChar w:fldCharType="end"/>
      </w:r>
      <w:r>
        <w:t xml:space="preserve"> Cicero efter indbetaling er modtaget</w:t>
      </w:r>
    </w:p>
    <w:p w14:paraId="6C0D4819" w14:textId="77777777" w:rsidR="003A06A7" w:rsidRDefault="003A06A7" w:rsidP="003A06A7">
      <w:pPr>
        <w:pStyle w:val="Overskrift3"/>
        <w:rPr>
          <w:lang w:val="fo-FO"/>
        </w:rPr>
      </w:pPr>
      <w:r>
        <w:rPr>
          <w:lang w:val="fo-FO"/>
        </w:rPr>
        <w:t>Låner med økonomisk ansvarlig</w:t>
      </w:r>
    </w:p>
    <w:p w14:paraId="5493CBC9" w14:textId="77777777" w:rsidR="003A06A7" w:rsidRDefault="003A06A7" w:rsidP="003A06A7">
      <w:pPr>
        <w:spacing w:after="0" w:line="240" w:lineRule="auto"/>
      </w:pPr>
    </w:p>
    <w:p w14:paraId="44FDBCA7" w14:textId="77777777" w:rsidR="003A06A7" w:rsidRDefault="003A06A7" w:rsidP="003A06A7">
      <w:pPr>
        <w:spacing w:after="0" w:line="240" w:lineRule="auto"/>
      </w:pPr>
      <w:r>
        <w:t>Skærmbilleder i dette afsnit viser detaljer om følgende scenarie:</w:t>
      </w:r>
    </w:p>
    <w:p w14:paraId="553B3C51" w14:textId="77777777" w:rsidR="003A06A7" w:rsidRDefault="003A06A7" w:rsidP="003A06A7">
      <w:pPr>
        <w:pStyle w:val="Listeafsnit"/>
      </w:pPr>
    </w:p>
    <w:p w14:paraId="5C85CD9C" w14:textId="5475751B" w:rsidR="003A06A7" w:rsidRPr="00684522" w:rsidRDefault="003A06A7" w:rsidP="00AD3C58">
      <w:pPr>
        <w:pStyle w:val="Listeafsnit"/>
        <w:numPr>
          <w:ilvl w:val="0"/>
          <w:numId w:val="37"/>
        </w:numPr>
        <w:spacing w:after="0" w:line="240" w:lineRule="auto"/>
      </w:pPr>
      <w:r>
        <w:t xml:space="preserve">Der oprettes et gebyr i Cicero med </w:t>
      </w:r>
      <w:r w:rsidRPr="00684522">
        <w:rPr>
          <w:lang w:eastAsia="da-DK"/>
        </w:rPr>
        <w:t>Låner CPR</w:t>
      </w:r>
      <w:r>
        <w:rPr>
          <w:lang w:eastAsia="da-DK"/>
        </w:rPr>
        <w:t>-nr</w:t>
      </w:r>
      <w:r w:rsidRPr="00684522">
        <w:rPr>
          <w:lang w:eastAsia="da-DK"/>
        </w:rPr>
        <w:t>: 0605095941</w:t>
      </w:r>
      <w:r w:rsidRPr="00684522">
        <w:t xml:space="preserve">, </w:t>
      </w:r>
      <w:r w:rsidRPr="00684522">
        <w:rPr>
          <w:lang w:eastAsia="da-DK"/>
        </w:rPr>
        <w:t>Låner navn: David Hansen</w:t>
      </w:r>
      <w:r w:rsidRPr="00684522">
        <w:t>, Økonomisk ansvarlig</w:t>
      </w:r>
      <w:r w:rsidRPr="00684522">
        <w:rPr>
          <w:lang w:eastAsia="da-DK"/>
        </w:rPr>
        <w:t xml:space="preserve"> CPR</w:t>
      </w:r>
      <w:r>
        <w:rPr>
          <w:lang w:eastAsia="da-DK"/>
        </w:rPr>
        <w:t>-nr</w:t>
      </w:r>
      <w:r w:rsidRPr="00684522">
        <w:rPr>
          <w:lang w:eastAsia="da-DK"/>
        </w:rPr>
        <w:t>: 3107889921</w:t>
      </w:r>
      <w:r w:rsidRPr="00684522">
        <w:t xml:space="preserve">, </w:t>
      </w:r>
      <w:r w:rsidR="00EE25C8">
        <w:rPr>
          <w:lang w:eastAsia="da-DK"/>
        </w:rPr>
        <w:t>N</w:t>
      </w:r>
      <w:r w:rsidRPr="00684522">
        <w:rPr>
          <w:lang w:eastAsia="da-DK"/>
        </w:rPr>
        <w:t xml:space="preserve">avn: </w:t>
      </w:r>
      <w:r w:rsidR="00177CF6">
        <w:rPr>
          <w:lang w:eastAsia="da-DK"/>
        </w:rPr>
        <w:t xml:space="preserve">Johan </w:t>
      </w:r>
      <w:r w:rsidRPr="00684522">
        <w:rPr>
          <w:lang w:eastAsia="da-DK"/>
        </w:rPr>
        <w:t>Hansen</w:t>
      </w:r>
      <w:r w:rsidRPr="00684522">
        <w:t xml:space="preserve">, </w:t>
      </w:r>
      <w:r w:rsidRPr="00684522">
        <w:rPr>
          <w:lang w:eastAsia="da-DK"/>
        </w:rPr>
        <w:t xml:space="preserve">Gebyr: 15,- </w:t>
      </w:r>
    </w:p>
    <w:p w14:paraId="142DBFE1" w14:textId="35115706" w:rsidR="003A06A7" w:rsidRPr="009673E2" w:rsidRDefault="003A06A7" w:rsidP="00AD3C58">
      <w:pPr>
        <w:pStyle w:val="Listeafsnit"/>
        <w:numPr>
          <w:ilvl w:val="0"/>
          <w:numId w:val="37"/>
        </w:numPr>
        <w:rPr>
          <w:lang w:val="fo-FO"/>
        </w:rPr>
      </w:pPr>
      <w:r w:rsidRPr="00684522">
        <w:rPr>
          <w:lang w:eastAsia="da-DK"/>
        </w:rPr>
        <w:t>Gebyret overføres til Prisme 20</w:t>
      </w:r>
      <w:r>
        <w:rPr>
          <w:lang w:eastAsia="da-DK"/>
        </w:rPr>
        <w:t>09</w:t>
      </w:r>
    </w:p>
    <w:p w14:paraId="30C0A34E" w14:textId="6945BDBA" w:rsidR="009673E2" w:rsidRPr="009673E2" w:rsidRDefault="009673E2" w:rsidP="009673E2">
      <w:pPr>
        <w:rPr>
          <w:lang w:val="fo-FO"/>
        </w:rPr>
      </w:pPr>
    </w:p>
    <w:p w14:paraId="338C72F8" w14:textId="2E236B3D" w:rsidR="009673E2" w:rsidRPr="009673E2" w:rsidRDefault="009673E2" w:rsidP="009673E2">
      <w:pPr>
        <w:rPr>
          <w:lang w:val="fo-FO"/>
        </w:rPr>
      </w:pPr>
    </w:p>
    <w:p w14:paraId="1FD5C027" w14:textId="66396C76" w:rsidR="009673E2" w:rsidRDefault="009673E2" w:rsidP="009673E2">
      <w:pPr>
        <w:rPr>
          <w:lang w:eastAsia="da-DK"/>
        </w:rPr>
      </w:pPr>
    </w:p>
    <w:p w14:paraId="4402D1F8" w14:textId="3B3DEE89" w:rsidR="009673E2" w:rsidRPr="009673E2" w:rsidRDefault="009673E2" w:rsidP="009673E2">
      <w:pPr>
        <w:tabs>
          <w:tab w:val="left" w:pos="1518"/>
        </w:tabs>
        <w:rPr>
          <w:lang w:val="fo-FO"/>
        </w:rPr>
      </w:pPr>
      <w:r>
        <w:rPr>
          <w:lang w:val="fo-FO"/>
        </w:rPr>
        <w:tab/>
      </w:r>
    </w:p>
    <w:p w14:paraId="3A26C4EC" w14:textId="385E114F" w:rsidR="003A06A7" w:rsidRDefault="00790A5D" w:rsidP="003A06A7">
      <w:pPr>
        <w:rPr>
          <w:lang w:val="fo-FO"/>
        </w:rPr>
      </w:pPr>
      <w:r>
        <w:lastRenderedPageBreak/>
        <w:drawing>
          <wp:inline distT="0" distB="0" distL="0" distR="0" wp14:anchorId="0BCAD00E" wp14:editId="7E9C6014">
            <wp:extent cx="5962652" cy="4772025"/>
            <wp:effectExtent l="0" t="0" r="0" b="0"/>
            <wp:docPr id="586219652" name="Picture 586219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219652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8619B" w14:textId="3F8DF3E4" w:rsidR="003A06A7" w:rsidRDefault="003A06A7" w:rsidP="003A06A7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64</w:t>
      </w:r>
      <w:r>
        <w:fldChar w:fldCharType="end"/>
      </w:r>
      <w:r>
        <w:t xml:space="preserve"> Låner med CPR og med økonomisk ansvarlig (værge) med CPR</w:t>
      </w:r>
    </w:p>
    <w:p w14:paraId="30E2D7E4" w14:textId="77777777" w:rsidR="00CE6EC2" w:rsidRDefault="00CE6EC2" w:rsidP="00CE6EC2">
      <w:pPr>
        <w:keepNext/>
      </w:pPr>
      <w:r>
        <w:lastRenderedPageBreak/>
        <w:drawing>
          <wp:inline distT="0" distB="0" distL="0" distR="0" wp14:anchorId="5ED2BBD1" wp14:editId="557C17EB">
            <wp:extent cx="5962652" cy="4905376"/>
            <wp:effectExtent l="0" t="0" r="0" b="0"/>
            <wp:docPr id="20587366" name="Picture 20587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7366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490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0757C" w14:textId="62E856FE" w:rsidR="00CE6EC2" w:rsidRPr="00CE6EC2" w:rsidRDefault="00CE6EC2" w:rsidP="00CE6EC2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65</w:t>
      </w:r>
      <w:r>
        <w:fldChar w:fldCharType="end"/>
      </w:r>
      <w:r>
        <w:t xml:space="preserve"> Gebyr oprettet</w:t>
      </w:r>
    </w:p>
    <w:p w14:paraId="621AAADF" w14:textId="77777777" w:rsidR="00B21759" w:rsidRPr="00B21759" w:rsidRDefault="00B21759" w:rsidP="00B21759"/>
    <w:p w14:paraId="0B7558B8" w14:textId="7A001C76" w:rsidR="003A06A7" w:rsidRDefault="00B00382" w:rsidP="003A06A7">
      <w:pPr>
        <w:keepNext/>
      </w:pPr>
      <w:r>
        <w:lastRenderedPageBreak/>
        <w:drawing>
          <wp:inline distT="0" distB="0" distL="0" distR="0" wp14:anchorId="7150CAEB" wp14:editId="43859F1E">
            <wp:extent cx="5962652" cy="4181475"/>
            <wp:effectExtent l="0" t="0" r="0" b="0"/>
            <wp:docPr id="1360930349" name="Picture 136093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0930349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2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9436A" w14:textId="522731DD" w:rsidR="003A06A7" w:rsidRDefault="003A06A7" w:rsidP="003A06A7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6844E1">
        <w:t>66</w:t>
      </w:r>
      <w:r>
        <w:fldChar w:fldCharType="end"/>
      </w:r>
      <w:r>
        <w:t xml:space="preserve"> Gebyr overført til Prisme</w:t>
      </w:r>
    </w:p>
    <w:p w14:paraId="3CFC18AB" w14:textId="6242AC5D" w:rsidR="003A06A7" w:rsidRDefault="003A06A7" w:rsidP="003A06A7">
      <w:pPr>
        <w:keepNext/>
      </w:pPr>
    </w:p>
    <w:p w14:paraId="5321D45C" w14:textId="1A6B45F1" w:rsidR="00B00382" w:rsidRDefault="00B00382">
      <w:pPr>
        <w:spacing w:after="0" w:line="240" w:lineRule="auto"/>
        <w:rPr>
          <w:lang w:val="fo-FO"/>
        </w:rPr>
      </w:pPr>
      <w:r>
        <w:rPr>
          <w:lang w:val="fo-FO"/>
        </w:rPr>
        <w:br w:type="page"/>
      </w:r>
    </w:p>
    <w:p w14:paraId="171FEA69" w14:textId="10065D08" w:rsidR="009B6107" w:rsidRDefault="004D38CB" w:rsidP="009B6107">
      <w:pPr>
        <w:pStyle w:val="Overskrift2"/>
      </w:pPr>
      <w:r>
        <w:lastRenderedPageBreak/>
        <w:t>EG ØS-indsigt</w:t>
      </w:r>
    </w:p>
    <w:p w14:paraId="5F2BB84C" w14:textId="133B43BF" w:rsidR="004D38CB" w:rsidRPr="004D38CB" w:rsidRDefault="004D38CB" w:rsidP="004D38CB">
      <w:r>
        <w:t>Tilgår når testen er afsluttet</w:t>
      </w:r>
    </w:p>
    <w:sectPr w:rsidR="004D38CB" w:rsidRPr="004D38CB" w:rsidSect="00F12597">
      <w:headerReference w:type="default" r:id="rId90"/>
      <w:footerReference w:type="default" r:id="rId91"/>
      <w:headerReference w:type="first" r:id="rId92"/>
      <w:pgSz w:w="11906" w:h="16838" w:code="9"/>
      <w:pgMar w:top="2098" w:right="964" w:bottom="2098" w:left="1418" w:header="102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1358A5" w14:textId="77777777" w:rsidR="003A7890" w:rsidRDefault="003A7890">
      <w:r>
        <w:separator/>
      </w:r>
    </w:p>
    <w:p w14:paraId="2D3C6EC9" w14:textId="77777777" w:rsidR="003A7890" w:rsidRDefault="003A7890"/>
  </w:endnote>
  <w:endnote w:type="continuationSeparator" w:id="0">
    <w:p w14:paraId="0B56E139" w14:textId="77777777" w:rsidR="003A7890" w:rsidRDefault="003A7890">
      <w:r>
        <w:continuationSeparator/>
      </w:r>
    </w:p>
    <w:p w14:paraId="1F0AF80A" w14:textId="77777777" w:rsidR="003A7890" w:rsidRDefault="003A78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7D3E73" w14:textId="2FF40EA3" w:rsidR="003A7890" w:rsidRDefault="003A789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4E78F2" w14:textId="77777777" w:rsidR="003A7890" w:rsidRDefault="003A7890">
      <w:r>
        <w:separator/>
      </w:r>
    </w:p>
    <w:p w14:paraId="4B82B8E6" w14:textId="77777777" w:rsidR="003A7890" w:rsidRDefault="003A7890"/>
  </w:footnote>
  <w:footnote w:type="continuationSeparator" w:id="0">
    <w:p w14:paraId="17311DD2" w14:textId="77777777" w:rsidR="003A7890" w:rsidRDefault="003A7890">
      <w:r>
        <w:continuationSeparator/>
      </w:r>
    </w:p>
    <w:p w14:paraId="5251B8F6" w14:textId="77777777" w:rsidR="003A7890" w:rsidRDefault="003A789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BD9F1C" w14:textId="77777777" w:rsidR="003A7890" w:rsidRDefault="003A7890">
    <w:pPr>
      <w:pStyle w:val="Sidehoved-Overskrift"/>
    </w:pPr>
    <w:r>
      <w:rPr>
        <w:lang w:eastAsia="da-DK"/>
      </w:rPr>
      <w:drawing>
        <wp:anchor distT="0" distB="0" distL="114300" distR="114300" simplePos="0" relativeHeight="251673600" behindDoc="0" locked="0" layoutInCell="1" allowOverlap="1" wp14:anchorId="6C538821" wp14:editId="5B9A4596">
          <wp:simplePos x="0" y="0"/>
          <wp:positionH relativeFrom="page">
            <wp:posOffset>5840095</wp:posOffset>
          </wp:positionH>
          <wp:positionV relativeFrom="page">
            <wp:posOffset>648335</wp:posOffset>
          </wp:positionV>
          <wp:extent cx="1119600" cy="349200"/>
          <wp:effectExtent l="0" t="0" r="4445" b="0"/>
          <wp:wrapNone/>
          <wp:docPr id="398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19600" cy="349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DE3BF8" w14:textId="77777777" w:rsidR="003A7890" w:rsidRDefault="003A7890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4A082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D84A1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2C49E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3EF4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3F206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2E255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34E62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7CE56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D8CAC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92277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AD78AC"/>
    <w:multiLevelType w:val="hybridMultilevel"/>
    <w:tmpl w:val="8226788C"/>
    <w:lvl w:ilvl="0" w:tplc="958222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8D760D3"/>
    <w:multiLevelType w:val="hybridMultilevel"/>
    <w:tmpl w:val="6DE42BB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48280E"/>
    <w:multiLevelType w:val="hybridMultilevel"/>
    <w:tmpl w:val="9E0CB5A2"/>
    <w:lvl w:ilvl="0" w:tplc="0406000F">
      <w:start w:val="1"/>
      <w:numFmt w:val="decimal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42B5127"/>
    <w:multiLevelType w:val="hybridMultilevel"/>
    <w:tmpl w:val="65A60A8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90E5A"/>
    <w:multiLevelType w:val="hybridMultilevel"/>
    <w:tmpl w:val="8FECCD10"/>
    <w:lvl w:ilvl="0" w:tplc="0406000F">
      <w:start w:val="1"/>
      <w:numFmt w:val="decimal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ABD49BC"/>
    <w:multiLevelType w:val="hybridMultilevel"/>
    <w:tmpl w:val="5D3C4B4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B47B35"/>
    <w:multiLevelType w:val="hybridMultilevel"/>
    <w:tmpl w:val="17F0A91A"/>
    <w:lvl w:ilvl="0" w:tplc="EBBE888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theme="minorBidi" w:hint="default"/>
        <w:color w:val="auto"/>
        <w:sz w:val="2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1438C6"/>
    <w:multiLevelType w:val="multilevel"/>
    <w:tmpl w:val="29563C04"/>
    <w:lvl w:ilvl="0">
      <w:start w:val="1"/>
      <w:numFmt w:val="decimal"/>
      <w:pStyle w:val="Overskrift1"/>
      <w:lvlText w:val="%1"/>
      <w:lvlJc w:val="left"/>
      <w:pPr>
        <w:tabs>
          <w:tab w:val="num" w:pos="737"/>
        </w:tabs>
        <w:ind w:left="0" w:firstLine="0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737"/>
        </w:tabs>
        <w:ind w:left="0" w:firstLine="0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6124"/>
        </w:tabs>
        <w:ind w:left="5387" w:firstLine="0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907"/>
        </w:tabs>
        <w:ind w:left="0" w:firstLine="0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338F2160"/>
    <w:multiLevelType w:val="hybridMultilevel"/>
    <w:tmpl w:val="BFBE4DE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597DCB"/>
    <w:multiLevelType w:val="hybridMultilevel"/>
    <w:tmpl w:val="303E493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C039FF"/>
    <w:multiLevelType w:val="hybridMultilevel"/>
    <w:tmpl w:val="764CDB3A"/>
    <w:lvl w:ilvl="0" w:tplc="0406000F">
      <w:start w:val="1"/>
      <w:numFmt w:val="decimal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7204E80"/>
    <w:multiLevelType w:val="hybridMultilevel"/>
    <w:tmpl w:val="01DCA360"/>
    <w:lvl w:ilvl="0" w:tplc="9DA0A0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CD72B16"/>
    <w:multiLevelType w:val="hybridMultilevel"/>
    <w:tmpl w:val="042A02D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C6339D"/>
    <w:multiLevelType w:val="hybridMultilevel"/>
    <w:tmpl w:val="725E23DA"/>
    <w:lvl w:ilvl="0" w:tplc="0406000F">
      <w:start w:val="1"/>
      <w:numFmt w:val="decimal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06C0CA7"/>
    <w:multiLevelType w:val="hybridMultilevel"/>
    <w:tmpl w:val="489053C8"/>
    <w:lvl w:ilvl="0" w:tplc="0406000F">
      <w:start w:val="1"/>
      <w:numFmt w:val="decimal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22234DD"/>
    <w:multiLevelType w:val="hybridMultilevel"/>
    <w:tmpl w:val="7CCC3084"/>
    <w:lvl w:ilvl="0" w:tplc="A9EC6AF4">
      <w:start w:val="2300"/>
      <w:numFmt w:val="bullet"/>
      <w:lvlText w:val="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8A0A03"/>
    <w:multiLevelType w:val="hybridMultilevel"/>
    <w:tmpl w:val="5D9A6658"/>
    <w:lvl w:ilvl="0" w:tplc="0A62C0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9F13EAC"/>
    <w:multiLevelType w:val="hybridMultilevel"/>
    <w:tmpl w:val="FD96EDB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F274D6"/>
    <w:multiLevelType w:val="hybridMultilevel"/>
    <w:tmpl w:val="0D024F34"/>
    <w:lvl w:ilvl="0" w:tplc="0406000F">
      <w:start w:val="1"/>
      <w:numFmt w:val="decimal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1344C1E"/>
    <w:multiLevelType w:val="hybridMultilevel"/>
    <w:tmpl w:val="D0E22370"/>
    <w:lvl w:ilvl="0" w:tplc="58C627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2827040"/>
    <w:multiLevelType w:val="hybridMultilevel"/>
    <w:tmpl w:val="18D0545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301C3E"/>
    <w:multiLevelType w:val="hybridMultilevel"/>
    <w:tmpl w:val="634602E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5D4B13"/>
    <w:multiLevelType w:val="hybridMultilevel"/>
    <w:tmpl w:val="8E8AA92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CE7C8E"/>
    <w:multiLevelType w:val="hybridMultilevel"/>
    <w:tmpl w:val="5778132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C03CBB"/>
    <w:multiLevelType w:val="hybridMultilevel"/>
    <w:tmpl w:val="12409B1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E37A89"/>
    <w:multiLevelType w:val="hybridMultilevel"/>
    <w:tmpl w:val="F00490F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1F1FB4"/>
    <w:multiLevelType w:val="multilevel"/>
    <w:tmpl w:val="425E686C"/>
    <w:lvl w:ilvl="0">
      <w:start w:val="1"/>
      <w:numFmt w:val="decimal"/>
      <w:lvlText w:val="%1."/>
      <w:lvlJc w:val="right"/>
      <w:pPr>
        <w:ind w:left="567" w:hanging="227"/>
      </w:pPr>
      <w:rPr>
        <w:rFonts w:hint="default"/>
        <w:b/>
        <w:i w:val="0"/>
        <w:color w:val="001965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7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5"/>
  </w:num>
  <w:num w:numId="13">
    <w:abstractNumId w:val="36"/>
  </w:num>
  <w:num w:numId="14">
    <w:abstractNumId w:val="33"/>
  </w:num>
  <w:num w:numId="15">
    <w:abstractNumId w:val="16"/>
  </w:num>
  <w:num w:numId="16">
    <w:abstractNumId w:val="13"/>
  </w:num>
  <w:num w:numId="17">
    <w:abstractNumId w:val="18"/>
  </w:num>
  <w:num w:numId="18">
    <w:abstractNumId w:val="35"/>
  </w:num>
  <w:num w:numId="19">
    <w:abstractNumId w:val="34"/>
  </w:num>
  <w:num w:numId="20">
    <w:abstractNumId w:val="31"/>
  </w:num>
  <w:num w:numId="21">
    <w:abstractNumId w:val="22"/>
  </w:num>
  <w:num w:numId="22">
    <w:abstractNumId w:val="10"/>
  </w:num>
  <w:num w:numId="23">
    <w:abstractNumId w:val="32"/>
  </w:num>
  <w:num w:numId="24">
    <w:abstractNumId w:val="23"/>
  </w:num>
  <w:num w:numId="25">
    <w:abstractNumId w:val="24"/>
  </w:num>
  <w:num w:numId="26">
    <w:abstractNumId w:val="12"/>
  </w:num>
  <w:num w:numId="27">
    <w:abstractNumId w:val="30"/>
  </w:num>
  <w:num w:numId="28">
    <w:abstractNumId w:val="19"/>
  </w:num>
  <w:num w:numId="29">
    <w:abstractNumId w:val="20"/>
  </w:num>
  <w:num w:numId="30">
    <w:abstractNumId w:val="11"/>
  </w:num>
  <w:num w:numId="31">
    <w:abstractNumId w:val="14"/>
  </w:num>
  <w:num w:numId="32">
    <w:abstractNumId w:val="28"/>
  </w:num>
  <w:num w:numId="33">
    <w:abstractNumId w:val="29"/>
  </w:num>
  <w:num w:numId="34">
    <w:abstractNumId w:val="27"/>
  </w:num>
  <w:num w:numId="35">
    <w:abstractNumId w:val="21"/>
  </w:num>
  <w:num w:numId="36">
    <w:abstractNumId w:val="26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da-DK" w:vendorID="64" w:dllVersion="6" w:nlCheck="1" w:checkStyle="0"/>
  <w:activeWritingStyle w:appName="MSWord" w:lang="en-US" w:vendorID="64" w:dllVersion="6" w:nlCheck="1" w:checkStyle="0"/>
  <w:activeWritingStyle w:appName="MSWord" w:lang="da-DK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SortMethod w:val="0000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636"/>
    <w:rsid w:val="000060E1"/>
    <w:rsid w:val="00006E48"/>
    <w:rsid w:val="000218B3"/>
    <w:rsid w:val="00041DA7"/>
    <w:rsid w:val="00053A37"/>
    <w:rsid w:val="00061B32"/>
    <w:rsid w:val="0006615D"/>
    <w:rsid w:val="00067532"/>
    <w:rsid w:val="000728D1"/>
    <w:rsid w:val="00082300"/>
    <w:rsid w:val="00086A85"/>
    <w:rsid w:val="0009011C"/>
    <w:rsid w:val="00091573"/>
    <w:rsid w:val="00096666"/>
    <w:rsid w:val="000A6178"/>
    <w:rsid w:val="000B66A1"/>
    <w:rsid w:val="000C745B"/>
    <w:rsid w:val="000E4910"/>
    <w:rsid w:val="000F1779"/>
    <w:rsid w:val="000F6494"/>
    <w:rsid w:val="00122D66"/>
    <w:rsid w:val="00127051"/>
    <w:rsid w:val="001414E9"/>
    <w:rsid w:val="00157C7E"/>
    <w:rsid w:val="00164213"/>
    <w:rsid w:val="00171A72"/>
    <w:rsid w:val="00173DB8"/>
    <w:rsid w:val="001778B9"/>
    <w:rsid w:val="00177CF6"/>
    <w:rsid w:val="00185287"/>
    <w:rsid w:val="001919DF"/>
    <w:rsid w:val="001A3DD9"/>
    <w:rsid w:val="001A519B"/>
    <w:rsid w:val="001A5753"/>
    <w:rsid w:val="001A62FB"/>
    <w:rsid w:val="001C4A5A"/>
    <w:rsid w:val="001E2C29"/>
    <w:rsid w:val="00202143"/>
    <w:rsid w:val="00202647"/>
    <w:rsid w:val="00213645"/>
    <w:rsid w:val="00214EEE"/>
    <w:rsid w:val="00217D9A"/>
    <w:rsid w:val="00231333"/>
    <w:rsid w:val="00252ABD"/>
    <w:rsid w:val="00256C6C"/>
    <w:rsid w:val="00272EB7"/>
    <w:rsid w:val="00274629"/>
    <w:rsid w:val="00275D8F"/>
    <w:rsid w:val="00281BFF"/>
    <w:rsid w:val="002A50CC"/>
    <w:rsid w:val="002A663B"/>
    <w:rsid w:val="002D4AAA"/>
    <w:rsid w:val="003031F5"/>
    <w:rsid w:val="00304B56"/>
    <w:rsid w:val="0030677B"/>
    <w:rsid w:val="00315207"/>
    <w:rsid w:val="00320EE6"/>
    <w:rsid w:val="00325C31"/>
    <w:rsid w:val="00326F93"/>
    <w:rsid w:val="00327A64"/>
    <w:rsid w:val="00337814"/>
    <w:rsid w:val="003460E9"/>
    <w:rsid w:val="00353685"/>
    <w:rsid w:val="0036063A"/>
    <w:rsid w:val="003656C8"/>
    <w:rsid w:val="0037122E"/>
    <w:rsid w:val="00380E21"/>
    <w:rsid w:val="003A06A7"/>
    <w:rsid w:val="003A4423"/>
    <w:rsid w:val="003A7890"/>
    <w:rsid w:val="003C6E2E"/>
    <w:rsid w:val="003D4F20"/>
    <w:rsid w:val="003E1022"/>
    <w:rsid w:val="003E5D98"/>
    <w:rsid w:val="003E6618"/>
    <w:rsid w:val="003F3077"/>
    <w:rsid w:val="00413C42"/>
    <w:rsid w:val="00414825"/>
    <w:rsid w:val="00414B80"/>
    <w:rsid w:val="004204F8"/>
    <w:rsid w:val="0042745B"/>
    <w:rsid w:val="004359D0"/>
    <w:rsid w:val="004371E9"/>
    <w:rsid w:val="00444629"/>
    <w:rsid w:val="00467173"/>
    <w:rsid w:val="004A663A"/>
    <w:rsid w:val="004B2D9B"/>
    <w:rsid w:val="004B7AD2"/>
    <w:rsid w:val="004C1C19"/>
    <w:rsid w:val="004D26B4"/>
    <w:rsid w:val="004D38CB"/>
    <w:rsid w:val="004D7FCA"/>
    <w:rsid w:val="004E0E66"/>
    <w:rsid w:val="004E2A2B"/>
    <w:rsid w:val="004E4962"/>
    <w:rsid w:val="004E528B"/>
    <w:rsid w:val="004F6680"/>
    <w:rsid w:val="004F6C3A"/>
    <w:rsid w:val="00501D3E"/>
    <w:rsid w:val="005050D0"/>
    <w:rsid w:val="0050584A"/>
    <w:rsid w:val="0050641C"/>
    <w:rsid w:val="00516DF8"/>
    <w:rsid w:val="005277E9"/>
    <w:rsid w:val="005455A4"/>
    <w:rsid w:val="00547C29"/>
    <w:rsid w:val="00547FD6"/>
    <w:rsid w:val="00550C26"/>
    <w:rsid w:val="00554275"/>
    <w:rsid w:val="0055777B"/>
    <w:rsid w:val="00562B66"/>
    <w:rsid w:val="00564828"/>
    <w:rsid w:val="00564F8C"/>
    <w:rsid w:val="00587EAF"/>
    <w:rsid w:val="005906BE"/>
    <w:rsid w:val="00591FFC"/>
    <w:rsid w:val="00596654"/>
    <w:rsid w:val="00597375"/>
    <w:rsid w:val="005C467B"/>
    <w:rsid w:val="005D044D"/>
    <w:rsid w:val="005D0DAF"/>
    <w:rsid w:val="005D48D7"/>
    <w:rsid w:val="005D68F6"/>
    <w:rsid w:val="005D7B01"/>
    <w:rsid w:val="005E03A7"/>
    <w:rsid w:val="005F5E02"/>
    <w:rsid w:val="005F67F0"/>
    <w:rsid w:val="0061415C"/>
    <w:rsid w:val="0062490B"/>
    <w:rsid w:val="00643E21"/>
    <w:rsid w:val="006473A2"/>
    <w:rsid w:val="0065179B"/>
    <w:rsid w:val="006652B0"/>
    <w:rsid w:val="00671725"/>
    <w:rsid w:val="00681E81"/>
    <w:rsid w:val="00683D2F"/>
    <w:rsid w:val="006844E1"/>
    <w:rsid w:val="00684522"/>
    <w:rsid w:val="00684F74"/>
    <w:rsid w:val="00690E35"/>
    <w:rsid w:val="0069109E"/>
    <w:rsid w:val="006934C6"/>
    <w:rsid w:val="00696F3F"/>
    <w:rsid w:val="006C1953"/>
    <w:rsid w:val="006D0884"/>
    <w:rsid w:val="006D6390"/>
    <w:rsid w:val="006F2F2A"/>
    <w:rsid w:val="0070136F"/>
    <w:rsid w:val="00705073"/>
    <w:rsid w:val="007100DF"/>
    <w:rsid w:val="007144ED"/>
    <w:rsid w:val="00722F8F"/>
    <w:rsid w:val="00723BCC"/>
    <w:rsid w:val="007401B0"/>
    <w:rsid w:val="00765F22"/>
    <w:rsid w:val="007717CE"/>
    <w:rsid w:val="00776E2C"/>
    <w:rsid w:val="00780808"/>
    <w:rsid w:val="007820CD"/>
    <w:rsid w:val="00784249"/>
    <w:rsid w:val="00787825"/>
    <w:rsid w:val="00790A5D"/>
    <w:rsid w:val="00790E12"/>
    <w:rsid w:val="00796484"/>
    <w:rsid w:val="007A4411"/>
    <w:rsid w:val="007B5CE1"/>
    <w:rsid w:val="007D3F1D"/>
    <w:rsid w:val="007E12D0"/>
    <w:rsid w:val="007E2E39"/>
    <w:rsid w:val="007E74F6"/>
    <w:rsid w:val="007F0FE3"/>
    <w:rsid w:val="007F15DB"/>
    <w:rsid w:val="007F1BFB"/>
    <w:rsid w:val="007F1DEF"/>
    <w:rsid w:val="007F7B77"/>
    <w:rsid w:val="00821844"/>
    <w:rsid w:val="008239DF"/>
    <w:rsid w:val="008303BB"/>
    <w:rsid w:val="00833999"/>
    <w:rsid w:val="00875437"/>
    <w:rsid w:val="008844AC"/>
    <w:rsid w:val="00895EC1"/>
    <w:rsid w:val="008A0B1B"/>
    <w:rsid w:val="008A3DAA"/>
    <w:rsid w:val="008A4274"/>
    <w:rsid w:val="008A544E"/>
    <w:rsid w:val="008A63D1"/>
    <w:rsid w:val="008A7FA8"/>
    <w:rsid w:val="008D16FD"/>
    <w:rsid w:val="009359EF"/>
    <w:rsid w:val="00943E41"/>
    <w:rsid w:val="0094735C"/>
    <w:rsid w:val="00952563"/>
    <w:rsid w:val="009673E2"/>
    <w:rsid w:val="009836B4"/>
    <w:rsid w:val="00984234"/>
    <w:rsid w:val="009912CA"/>
    <w:rsid w:val="009A0ED1"/>
    <w:rsid w:val="009B0DE4"/>
    <w:rsid w:val="009B6107"/>
    <w:rsid w:val="00A04DCB"/>
    <w:rsid w:val="00A20B6C"/>
    <w:rsid w:val="00A279B3"/>
    <w:rsid w:val="00A32180"/>
    <w:rsid w:val="00A34A6A"/>
    <w:rsid w:val="00A52F22"/>
    <w:rsid w:val="00A667EA"/>
    <w:rsid w:val="00A749DC"/>
    <w:rsid w:val="00A76369"/>
    <w:rsid w:val="00A76723"/>
    <w:rsid w:val="00A8022E"/>
    <w:rsid w:val="00A8154C"/>
    <w:rsid w:val="00A84969"/>
    <w:rsid w:val="00AA1D3A"/>
    <w:rsid w:val="00AA4B73"/>
    <w:rsid w:val="00AA773D"/>
    <w:rsid w:val="00AB0B2F"/>
    <w:rsid w:val="00AB1E23"/>
    <w:rsid w:val="00AB7136"/>
    <w:rsid w:val="00AC3FC8"/>
    <w:rsid w:val="00AC6BB4"/>
    <w:rsid w:val="00AC6F69"/>
    <w:rsid w:val="00AD3C58"/>
    <w:rsid w:val="00AD56BA"/>
    <w:rsid w:val="00AE29CC"/>
    <w:rsid w:val="00AF0125"/>
    <w:rsid w:val="00AF066E"/>
    <w:rsid w:val="00B00382"/>
    <w:rsid w:val="00B00582"/>
    <w:rsid w:val="00B0619E"/>
    <w:rsid w:val="00B21759"/>
    <w:rsid w:val="00B233C6"/>
    <w:rsid w:val="00B4417D"/>
    <w:rsid w:val="00B56401"/>
    <w:rsid w:val="00B761FC"/>
    <w:rsid w:val="00B8194B"/>
    <w:rsid w:val="00BA5688"/>
    <w:rsid w:val="00BA71F6"/>
    <w:rsid w:val="00BA74AB"/>
    <w:rsid w:val="00BB10D9"/>
    <w:rsid w:val="00BB4A54"/>
    <w:rsid w:val="00BC01F6"/>
    <w:rsid w:val="00BC2083"/>
    <w:rsid w:val="00BD1510"/>
    <w:rsid w:val="00BD4DD9"/>
    <w:rsid w:val="00BF2408"/>
    <w:rsid w:val="00C075F0"/>
    <w:rsid w:val="00C07F68"/>
    <w:rsid w:val="00C17DCA"/>
    <w:rsid w:val="00C33FF6"/>
    <w:rsid w:val="00C41B7D"/>
    <w:rsid w:val="00C46FEA"/>
    <w:rsid w:val="00C6032D"/>
    <w:rsid w:val="00C71A2B"/>
    <w:rsid w:val="00C72414"/>
    <w:rsid w:val="00C759D1"/>
    <w:rsid w:val="00C7674A"/>
    <w:rsid w:val="00C76F95"/>
    <w:rsid w:val="00C869EA"/>
    <w:rsid w:val="00C90DE6"/>
    <w:rsid w:val="00CC1F66"/>
    <w:rsid w:val="00CD3961"/>
    <w:rsid w:val="00CD4CB7"/>
    <w:rsid w:val="00CE279E"/>
    <w:rsid w:val="00CE641A"/>
    <w:rsid w:val="00CE6EC2"/>
    <w:rsid w:val="00CE71FA"/>
    <w:rsid w:val="00CF0329"/>
    <w:rsid w:val="00D00430"/>
    <w:rsid w:val="00D031F8"/>
    <w:rsid w:val="00D335F0"/>
    <w:rsid w:val="00D40D51"/>
    <w:rsid w:val="00D417A7"/>
    <w:rsid w:val="00D60529"/>
    <w:rsid w:val="00D630D6"/>
    <w:rsid w:val="00D70692"/>
    <w:rsid w:val="00D85EF0"/>
    <w:rsid w:val="00D91FC2"/>
    <w:rsid w:val="00D933F8"/>
    <w:rsid w:val="00DB10A0"/>
    <w:rsid w:val="00DC29E6"/>
    <w:rsid w:val="00DC4426"/>
    <w:rsid w:val="00DD7E30"/>
    <w:rsid w:val="00DE1E7F"/>
    <w:rsid w:val="00DE672F"/>
    <w:rsid w:val="00DF384B"/>
    <w:rsid w:val="00DF412B"/>
    <w:rsid w:val="00E01E75"/>
    <w:rsid w:val="00E065B3"/>
    <w:rsid w:val="00E07A57"/>
    <w:rsid w:val="00E13213"/>
    <w:rsid w:val="00E13BB9"/>
    <w:rsid w:val="00E14142"/>
    <w:rsid w:val="00E21B08"/>
    <w:rsid w:val="00E37755"/>
    <w:rsid w:val="00E40CAE"/>
    <w:rsid w:val="00E42163"/>
    <w:rsid w:val="00E56E39"/>
    <w:rsid w:val="00E62A06"/>
    <w:rsid w:val="00E76232"/>
    <w:rsid w:val="00E90BB2"/>
    <w:rsid w:val="00EA1A4F"/>
    <w:rsid w:val="00EA34B3"/>
    <w:rsid w:val="00EA3B74"/>
    <w:rsid w:val="00EA7322"/>
    <w:rsid w:val="00EB4F51"/>
    <w:rsid w:val="00EB5735"/>
    <w:rsid w:val="00EC2200"/>
    <w:rsid w:val="00EC61A1"/>
    <w:rsid w:val="00EC7D58"/>
    <w:rsid w:val="00ED374E"/>
    <w:rsid w:val="00ED46F6"/>
    <w:rsid w:val="00EE00B2"/>
    <w:rsid w:val="00EE0E21"/>
    <w:rsid w:val="00EE25C8"/>
    <w:rsid w:val="00EE5C2A"/>
    <w:rsid w:val="00EF1EBF"/>
    <w:rsid w:val="00EF7A25"/>
    <w:rsid w:val="00F0512D"/>
    <w:rsid w:val="00F06ADD"/>
    <w:rsid w:val="00F12597"/>
    <w:rsid w:val="00F14648"/>
    <w:rsid w:val="00F165E8"/>
    <w:rsid w:val="00F24D5F"/>
    <w:rsid w:val="00F24DBD"/>
    <w:rsid w:val="00F32A69"/>
    <w:rsid w:val="00F32F86"/>
    <w:rsid w:val="00F57782"/>
    <w:rsid w:val="00F60B33"/>
    <w:rsid w:val="00F66C09"/>
    <w:rsid w:val="00F85C50"/>
    <w:rsid w:val="00F86636"/>
    <w:rsid w:val="00F9050C"/>
    <w:rsid w:val="00FA1B87"/>
    <w:rsid w:val="00FA6675"/>
    <w:rsid w:val="00FC3515"/>
    <w:rsid w:val="00FC6CFA"/>
    <w:rsid w:val="00FE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AB336EC"/>
  <w15:chartTrackingRefBased/>
  <w15:docId w15:val="{25950F80-2F1E-4890-BA27-18A4D0780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1" w:unhideWhenUsed="1" w:qFormat="1"/>
    <w:lsdException w:name="heading 3" w:semiHidden="1" w:uiPriority="11" w:unhideWhenUsed="1" w:qFormat="1"/>
    <w:lsdException w:name="heading 4" w:semiHidden="1" w:uiPriority="11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5207"/>
    <w:pPr>
      <w:spacing w:after="120" w:line="320" w:lineRule="atLeast"/>
    </w:pPr>
    <w:rPr>
      <w:noProof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1"/>
      </w:numPr>
      <w:spacing w:before="360" w:after="0" w:line="240" w:lineRule="auto"/>
      <w:outlineLvl w:val="0"/>
    </w:pPr>
    <w:rPr>
      <w:rFonts w:eastAsiaTheme="majorEastAsia" w:cs="Arial"/>
      <w:b/>
      <w:caps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11"/>
    <w:unhideWhenUsed/>
    <w:qFormat/>
    <w:pPr>
      <w:numPr>
        <w:ilvl w:val="1"/>
        <w:numId w:val="1"/>
      </w:numPr>
      <w:spacing w:before="360" w:after="0" w:line="240" w:lineRule="auto"/>
      <w:outlineLvl w:val="1"/>
    </w:pPr>
    <w:rPr>
      <w:b/>
      <w:sz w:val="26"/>
    </w:rPr>
  </w:style>
  <w:style w:type="paragraph" w:styleId="Overskrift3">
    <w:name w:val="heading 3"/>
    <w:basedOn w:val="Normal"/>
    <w:next w:val="Normal"/>
    <w:link w:val="Overskrift3Tegn"/>
    <w:uiPriority w:val="11"/>
    <w:unhideWhenUsed/>
    <w:qFormat/>
    <w:pPr>
      <w:numPr>
        <w:ilvl w:val="2"/>
        <w:numId w:val="1"/>
      </w:numPr>
      <w:tabs>
        <w:tab w:val="clear" w:pos="6124"/>
        <w:tab w:val="num" w:pos="737"/>
      </w:tabs>
      <w:spacing w:after="0"/>
      <w:ind w:left="0"/>
      <w:outlineLvl w:val="2"/>
    </w:pPr>
    <w:rPr>
      <w:b/>
    </w:rPr>
  </w:style>
  <w:style w:type="paragraph" w:styleId="Overskrift4">
    <w:name w:val="heading 4"/>
    <w:basedOn w:val="Normal"/>
    <w:next w:val="Normal"/>
    <w:link w:val="Overskrift4Tegn"/>
    <w:uiPriority w:val="11"/>
    <w:unhideWhenUsed/>
    <w:qFormat/>
    <w:rsid w:val="004E2A2B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950C22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630816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30816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pPr>
      <w:tabs>
        <w:tab w:val="center" w:pos="4819"/>
        <w:tab w:val="right" w:pos="9638"/>
      </w:tabs>
      <w:spacing w:after="0" w:line="240" w:lineRule="auto"/>
    </w:pPr>
    <w:rPr>
      <w:color w:val="646464"/>
      <w:sz w:val="16"/>
    </w:rPr>
  </w:style>
  <w:style w:type="character" w:customStyle="1" w:styleId="SidehovedTegn">
    <w:name w:val="Sidehoved Tegn"/>
    <w:basedOn w:val="Standardskrifttypeiafsnit"/>
    <w:link w:val="Sidehoved"/>
    <w:uiPriority w:val="99"/>
    <w:rPr>
      <w:color w:val="646464"/>
      <w:sz w:val="16"/>
    </w:rPr>
  </w:style>
  <w:style w:type="paragraph" w:styleId="Sidefod">
    <w:name w:val="footer"/>
    <w:basedOn w:val="Normal"/>
    <w:link w:val="SidefodTegn"/>
    <w:uiPriority w:val="99"/>
    <w:unhideWhenUsed/>
    <w:pPr>
      <w:tabs>
        <w:tab w:val="center" w:pos="4819"/>
        <w:tab w:val="right" w:pos="9638"/>
      </w:tabs>
      <w:spacing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Pr>
      <w:sz w:val="14"/>
    </w:rPr>
  </w:style>
  <w:style w:type="table" w:styleId="Tabel-Gitter">
    <w:name w:val="Table Grid"/>
    <w:basedOn w:val="Tabel-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Pr>
      <w:rFonts w:ascii="Segoe UI" w:hAnsi="Segoe UI" w:cs="Segoe UI"/>
      <w:sz w:val="18"/>
      <w:szCs w:val="18"/>
    </w:rPr>
  </w:style>
  <w:style w:type="character" w:styleId="Pladsholdertekst">
    <w:name w:val="Placeholder Text"/>
    <w:basedOn w:val="Standardskrifttypeiafsnit"/>
    <w:uiPriority w:val="99"/>
    <w:semiHidden/>
    <w:rPr>
      <w:color w:val="auto"/>
    </w:rPr>
  </w:style>
  <w:style w:type="paragraph" w:customStyle="1" w:styleId="Forside-Overskrift1">
    <w:name w:val="Forside - Overskrift 1"/>
    <w:basedOn w:val="Normal"/>
    <w:pPr>
      <w:spacing w:before="8240" w:after="240" w:line="660" w:lineRule="atLeast"/>
      <w:contextualSpacing/>
    </w:pPr>
    <w:rPr>
      <w:rFonts w:cstheme="majorHAnsi"/>
      <w:b/>
      <w:caps/>
      <w:color w:val="000000" w:themeColor="text1"/>
      <w:sz w:val="60"/>
      <w:szCs w:val="60"/>
    </w:rPr>
  </w:style>
  <w:style w:type="paragraph" w:customStyle="1" w:styleId="Forside-Overskrift2">
    <w:name w:val="Forside - Overskrift 2"/>
    <w:basedOn w:val="Normal"/>
    <w:pPr>
      <w:spacing w:after="240" w:line="480" w:lineRule="atLeast"/>
      <w:contextualSpacing/>
    </w:pPr>
    <w:rPr>
      <w:caps/>
      <w:color w:val="000000" w:themeColor="text1"/>
      <w:sz w:val="40"/>
      <w:szCs w:val="30"/>
    </w:rPr>
  </w:style>
  <w:style w:type="paragraph" w:customStyle="1" w:styleId="Forside-Overskrift3">
    <w:name w:val="Forside - Overskrift 3"/>
    <w:basedOn w:val="Normal"/>
    <w:pPr>
      <w:spacing w:line="240" w:lineRule="auto"/>
      <w:contextualSpacing/>
    </w:pPr>
    <w:rPr>
      <w:color w:val="000000" w:themeColor="text1"/>
      <w:sz w:val="30"/>
    </w:rPr>
  </w:style>
  <w:style w:type="paragraph" w:customStyle="1" w:styleId="Forside-Overskrift4">
    <w:name w:val="Forside - Overskrift 4"/>
    <w:basedOn w:val="Normal"/>
    <w:pPr>
      <w:spacing w:after="0" w:line="240" w:lineRule="auto"/>
    </w:pPr>
    <w:rPr>
      <w:sz w:val="18"/>
      <w:szCs w:val="18"/>
    </w:rPr>
  </w:style>
  <w:style w:type="character" w:customStyle="1" w:styleId="Overskrift1Tegn">
    <w:name w:val="Overskrift 1 Tegn"/>
    <w:basedOn w:val="Standardskrifttypeiafsnit"/>
    <w:link w:val="Overskrift1"/>
    <w:uiPriority w:val="9"/>
    <w:rPr>
      <w:rFonts w:eastAsiaTheme="majorEastAsia" w:cs="Arial"/>
      <w:b/>
      <w:caps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11"/>
    <w:rPr>
      <w:b/>
      <w:sz w:val="26"/>
    </w:rPr>
  </w:style>
  <w:style w:type="character" w:customStyle="1" w:styleId="Overskrift3Tegn">
    <w:name w:val="Overskrift 3 Tegn"/>
    <w:basedOn w:val="Standardskrifttypeiafsnit"/>
    <w:link w:val="Overskrift3"/>
    <w:uiPriority w:val="11"/>
    <w:rPr>
      <w:b/>
    </w:rPr>
  </w:style>
  <w:style w:type="character" w:customStyle="1" w:styleId="Overskrift4Tegn">
    <w:name w:val="Overskrift 4 Tegn"/>
    <w:basedOn w:val="Standardskrifttypeiafsnit"/>
    <w:link w:val="Overskrift4"/>
    <w:uiPriority w:val="11"/>
    <w:rsid w:val="004E2A2B"/>
    <w:rPr>
      <w:rFonts w:asciiTheme="majorHAnsi" w:eastAsiaTheme="majorEastAsia" w:hAnsiTheme="majorHAnsi" w:cstheme="majorBidi"/>
      <w:b/>
      <w:iCs/>
      <w:noProof/>
    </w:rPr>
  </w:style>
  <w:style w:type="paragraph" w:customStyle="1" w:styleId="Rubrik">
    <w:name w:val="Rubrik"/>
    <w:basedOn w:val="Normal"/>
    <w:next w:val="Normal"/>
    <w:uiPriority w:val="10"/>
    <w:qFormat/>
    <w:pPr>
      <w:spacing w:before="420" w:after="0" w:line="240" w:lineRule="auto"/>
    </w:pPr>
    <w:rPr>
      <w:sz w:val="36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Pr>
      <w:rFonts w:asciiTheme="majorHAnsi" w:eastAsiaTheme="majorEastAsia" w:hAnsiTheme="majorHAnsi" w:cstheme="majorBidi"/>
      <w:color w:val="950C22" w:themeColor="accent1" w:themeShade="BF"/>
      <w:sz w:val="2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Pr>
      <w:rFonts w:asciiTheme="majorHAnsi" w:eastAsiaTheme="majorEastAsia" w:hAnsiTheme="majorHAnsi" w:cstheme="majorBidi"/>
      <w:color w:val="630816" w:themeColor="accent1" w:themeShade="7F"/>
      <w:sz w:val="2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Pr>
      <w:rFonts w:asciiTheme="majorHAnsi" w:eastAsiaTheme="majorEastAsia" w:hAnsiTheme="majorHAnsi" w:cstheme="majorBidi"/>
      <w:i/>
      <w:iCs/>
      <w:color w:val="630816" w:themeColor="accent1" w:themeShade="7F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idehoved-Overskrift">
    <w:name w:val="Sidehoved - Overskrift"/>
    <w:basedOn w:val="Sidehoved"/>
    <w:next w:val="Sidehoved"/>
    <w:rPr>
      <w:b/>
    </w:rPr>
  </w:style>
  <w:style w:type="table" w:styleId="Almindeligtabel2">
    <w:name w:val="Plain Table 2"/>
    <w:basedOn w:val="Tabel-Normal"/>
    <w:uiPriority w:val="4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ittertabel4">
    <w:name w:val="Grid Table 4"/>
    <w:basedOn w:val="Tabel-Normal"/>
    <w:uiPriority w:val="4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KOMBIT">
    <w:name w:val="KOMBIT"/>
    <w:basedOn w:val="Tabel-Normal"/>
    <w:uiPriority w:val="99"/>
    <w:rsid w:val="00787825"/>
    <w:tblPr>
      <w:tblStyleRowBandSize w:val="1"/>
      <w:tblBorders>
        <w:bottom w:val="single" w:sz="4" w:space="0" w:color="auto"/>
      </w:tblBorders>
    </w:tblPr>
    <w:tblStylePr w:type="firstRow">
      <w:pPr>
        <w:wordWrap/>
        <w:spacing w:line="240" w:lineRule="atLeast"/>
        <w:jc w:val="left"/>
      </w:pPr>
      <w:rPr>
        <w:rFonts w:ascii="Arial" w:hAnsi="Arial"/>
        <w:b/>
        <w:color w:val="FFFFFF" w:themeColor="background1"/>
        <w:sz w:val="20"/>
      </w:rPr>
      <w:tblPr/>
      <w:tcPr>
        <w:shd w:val="clear" w:color="auto" w:fill="000000" w:themeFill="text1"/>
      </w:tcPr>
    </w:tblStylePr>
    <w:tblStylePr w:type="firstCol">
      <w:pPr>
        <w:wordWrap/>
        <w:spacing w:line="240" w:lineRule="atLeast"/>
        <w:jc w:val="left"/>
      </w:pPr>
      <w:rPr>
        <w:b/>
        <w:sz w:val="20"/>
      </w:rPr>
    </w:tblStylePr>
    <w:tblStylePr w:type="band1Horz">
      <w:tblPr/>
      <w:tcPr>
        <w:shd w:val="clear" w:color="auto" w:fill="BFBFBF" w:themeFill="background1" w:themeFillShade="BF"/>
      </w:tcPr>
    </w:tblStylePr>
  </w:style>
  <w:style w:type="paragraph" w:styleId="Billedtekst">
    <w:name w:val="caption"/>
    <w:basedOn w:val="Normal"/>
    <w:next w:val="Normal"/>
    <w:uiPriority w:val="35"/>
    <w:unhideWhenUsed/>
    <w:pPr>
      <w:spacing w:after="200" w:line="240" w:lineRule="auto"/>
    </w:pPr>
    <w:rPr>
      <w:i/>
      <w:iCs/>
      <w:color w:val="4E3629" w:themeColor="text2"/>
      <w:sz w:val="14"/>
      <w:szCs w:val="18"/>
    </w:rPr>
  </w:style>
  <w:style w:type="character" w:styleId="Hyperlink">
    <w:name w:val="Hyperlink"/>
    <w:basedOn w:val="Standardskrifttypeiafsnit"/>
    <w:uiPriority w:val="99"/>
    <w:unhideWhenUsed/>
    <w:rPr>
      <w:rFonts w:ascii="Arial" w:hAnsi="Arial"/>
      <w:color w:val="0000FF" w:themeColor="hyperlink"/>
      <w:sz w:val="16"/>
      <w:u w:val="single"/>
    </w:rPr>
  </w:style>
  <w:style w:type="table" w:customStyle="1" w:styleId="Style1">
    <w:name w:val="Style1"/>
    <w:basedOn w:val="Tabel-Normal"/>
    <w:uiPriority w:val="99"/>
    <w:tblPr>
      <w:tblBorders>
        <w:bottom w:val="single" w:sz="4" w:space="0" w:color="auto"/>
      </w:tblBorders>
    </w:tblPr>
  </w:style>
  <w:style w:type="paragraph" w:customStyle="1" w:styleId="Normal-Tabel">
    <w:name w:val="Normal - Tabel"/>
    <w:basedOn w:val="Normal"/>
    <w:pPr>
      <w:spacing w:after="0" w:line="240" w:lineRule="atLeast"/>
    </w:pPr>
  </w:style>
  <w:style w:type="paragraph" w:customStyle="1" w:styleId="Kontrakt-overskrift">
    <w:name w:val="Kontrakt -overskrift"/>
    <w:basedOn w:val="Overskrift1"/>
    <w:next w:val="Normal"/>
    <w:pPr>
      <w:numPr>
        <w:numId w:val="0"/>
      </w:numPr>
      <w:spacing w:before="0"/>
      <w:outlineLvl w:val="9"/>
    </w:pPr>
  </w:style>
  <w:style w:type="paragraph" w:customStyle="1" w:styleId="Kontrakt-navne">
    <w:name w:val="Kontrakt - navne"/>
    <w:basedOn w:val="Kontrakt-overskrift"/>
    <w:next w:val="Normal"/>
    <w:rPr>
      <w:b w:val="0"/>
    </w:rPr>
  </w:style>
  <w:style w:type="paragraph" w:styleId="Listeafsnit">
    <w:name w:val="List Paragraph"/>
    <w:basedOn w:val="Normal"/>
    <w:uiPriority w:val="34"/>
    <w:pPr>
      <w:ind w:left="720"/>
      <w:contextualSpacing/>
    </w:pPr>
  </w:style>
  <w:style w:type="paragraph" w:styleId="Overskrift">
    <w:name w:val="TOC Heading"/>
    <w:basedOn w:val="Rubrik"/>
    <w:next w:val="Normal"/>
    <w:uiPriority w:val="39"/>
    <w:unhideWhenUsed/>
    <w:pPr>
      <w:spacing w:before="360"/>
    </w:pPr>
    <w:rPr>
      <w:rFonts w:asciiTheme="majorHAnsi" w:hAnsiTheme="majorHAnsi" w:cstheme="majorBidi"/>
      <w:szCs w:val="32"/>
      <w:lang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796484"/>
    <w:pPr>
      <w:tabs>
        <w:tab w:val="left" w:pos="284"/>
        <w:tab w:val="right" w:leader="dot" w:pos="9072"/>
      </w:tabs>
      <w:spacing w:before="60" w:after="0"/>
      <w:ind w:left="284" w:right="454" w:hanging="284"/>
    </w:pPr>
    <w:rPr>
      <w:caps/>
    </w:rPr>
  </w:style>
  <w:style w:type="paragraph" w:styleId="Indholdsfortegnelse2">
    <w:name w:val="toc 2"/>
    <w:basedOn w:val="Normal"/>
    <w:next w:val="Normal"/>
    <w:uiPriority w:val="39"/>
    <w:unhideWhenUsed/>
    <w:rsid w:val="00796484"/>
    <w:pPr>
      <w:tabs>
        <w:tab w:val="left" w:pos="709"/>
        <w:tab w:val="right" w:leader="dot" w:pos="9072"/>
      </w:tabs>
      <w:spacing w:after="0"/>
      <w:ind w:left="709" w:right="452" w:hanging="425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796484"/>
    <w:pPr>
      <w:tabs>
        <w:tab w:val="left" w:pos="1276"/>
        <w:tab w:val="right" w:leader="dot" w:pos="9072"/>
      </w:tabs>
      <w:spacing w:after="0"/>
      <w:ind w:left="1276" w:right="454" w:hanging="567"/>
    </w:pPr>
    <w:rPr>
      <w:rFonts w:asciiTheme="minorHAnsi" w:eastAsiaTheme="minorEastAsia" w:hAnsiTheme="minorHAnsi"/>
      <w:szCs w:val="22"/>
      <w:lang w:eastAsia="da-DK"/>
    </w:rPr>
  </w:style>
  <w:style w:type="paragraph" w:styleId="Listeoverfigurer">
    <w:name w:val="table of figures"/>
    <w:basedOn w:val="Normal"/>
    <w:next w:val="Normal"/>
    <w:uiPriority w:val="99"/>
    <w:unhideWhenUsed/>
    <w:pPr>
      <w:tabs>
        <w:tab w:val="left" w:pos="851"/>
      </w:tabs>
      <w:spacing w:before="120" w:after="0" w:line="240" w:lineRule="atLeast"/>
    </w:pPr>
    <w:rPr>
      <w:rFonts w:asciiTheme="minorHAnsi" w:hAnsiTheme="minorHAnsi"/>
      <w:color w:val="000000" w:themeColor="text1"/>
    </w:rPr>
  </w:style>
  <w:style w:type="paragraph" w:customStyle="1" w:styleId="KravTitel">
    <w:name w:val="KravTitel"/>
    <w:basedOn w:val="Normal-Tabel"/>
    <w:rPr>
      <w:b/>
    </w:rPr>
  </w:style>
  <w:style w:type="paragraph" w:styleId="Ingenafstand">
    <w:name w:val="No Spacing"/>
    <w:uiPriority w:val="1"/>
    <w:qFormat/>
  </w:style>
  <w:style w:type="paragraph" w:customStyle="1" w:styleId="KravNummer">
    <w:name w:val="KravNummer"/>
    <w:basedOn w:val="Normal-Tabel"/>
    <w:pPr>
      <w:keepNext/>
    </w:pPr>
  </w:style>
  <w:style w:type="table" w:styleId="Tabelgitter-lys">
    <w:name w:val="Grid Table Light"/>
    <w:basedOn w:val="Tabel-Normal"/>
    <w:uiPriority w:val="4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ittertabel5-mrk-farve1">
    <w:name w:val="Grid Table 5 Dark Accent 1"/>
    <w:basedOn w:val="Tabel-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C8D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102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102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810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8102E" w:themeFill="accent1"/>
      </w:tcPr>
    </w:tblStylePr>
    <w:tblStylePr w:type="band1Vert">
      <w:tblPr/>
      <w:tcPr>
        <w:shd w:val="clear" w:color="auto" w:fill="F692A2" w:themeFill="accent1" w:themeFillTint="66"/>
      </w:tcPr>
    </w:tblStylePr>
    <w:tblStylePr w:type="band1Horz">
      <w:tblPr/>
      <w:tcPr>
        <w:shd w:val="clear" w:color="auto" w:fill="F692A2" w:themeFill="accent1" w:themeFillTint="66"/>
      </w:tcPr>
    </w:tblStylePr>
  </w:style>
  <w:style w:type="paragraph" w:customStyle="1" w:styleId="KravType">
    <w:name w:val="KravType"/>
    <w:basedOn w:val="Normal-Tabel"/>
  </w:style>
  <w:style w:type="table" w:customStyle="1" w:styleId="KOMBITHvid">
    <w:name w:val="KOMBIT Hvid"/>
    <w:basedOn w:val="Tabel-Normal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  <w:tblPr/>
      <w:tcPr>
        <w:shd w:val="clear" w:color="auto" w:fill="000000" w:themeFill="text1"/>
      </w:tcPr>
    </w:tblStylePr>
    <w:tblStylePr w:type="firstCol">
      <w:rPr>
        <w:b/>
      </w:rPr>
    </w:tblStylePr>
  </w:style>
  <w:style w:type="paragraph" w:customStyle="1" w:styleId="HEADERCAPS">
    <w:name w:val="HEADER CAPS"/>
    <w:basedOn w:val="Sidehoved"/>
    <w:rPr>
      <w:caps/>
    </w:rPr>
  </w:style>
  <w:style w:type="paragraph" w:styleId="Indholdsfortegnelse4">
    <w:name w:val="toc 4"/>
    <w:basedOn w:val="Normal"/>
    <w:next w:val="Normal"/>
    <w:autoRedefine/>
    <w:uiPriority w:val="39"/>
    <w:unhideWhenUsed/>
    <w:rsid w:val="00796484"/>
    <w:pPr>
      <w:tabs>
        <w:tab w:val="left" w:pos="2127"/>
        <w:tab w:val="right" w:leader="dot" w:pos="9072"/>
      </w:tabs>
      <w:spacing w:after="0"/>
      <w:ind w:left="2127" w:right="454" w:hanging="851"/>
    </w:pPr>
  </w:style>
  <w:style w:type="paragraph" w:styleId="Indholdsfortegnelse9">
    <w:name w:val="toc 9"/>
    <w:basedOn w:val="Indholdsfortegnelse1"/>
    <w:next w:val="Normal"/>
    <w:autoRedefine/>
    <w:uiPriority w:val="39"/>
    <w:rsid w:val="00D630D6"/>
    <w:pPr>
      <w:spacing w:after="100"/>
      <w:ind w:left="1701" w:hanging="1701"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3A7890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A7890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A7890"/>
    <w:rPr>
      <w:noProof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A7890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A7890"/>
    <w:rPr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76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6" Type="http://schemas.openxmlformats.org/officeDocument/2006/relationships/image" Target="media/image5.png"/><Relationship Id="rId11" Type="http://schemas.openxmlformats.org/officeDocument/2006/relationships/endnotes" Target="endnotes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customXml" Target="../customXml/item5.xml"/><Relationship Id="rId90" Type="http://schemas.openxmlformats.org/officeDocument/2006/relationships/header" Target="header1.xml"/><Relationship Id="rId95" Type="http://schemas.openxmlformats.org/officeDocument/2006/relationships/theme" Target="theme/theme1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7" Type="http://schemas.openxmlformats.org/officeDocument/2006/relationships/styles" Target="styles.xml"/><Relationship Id="rId71" Type="http://schemas.openxmlformats.org/officeDocument/2006/relationships/image" Target="media/image60.png"/><Relationship Id="rId92" Type="http://schemas.openxmlformats.org/officeDocument/2006/relationships/header" Target="header2.xml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9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KOMBIT\Templates\Rapport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435BDA6173D44DA923E974A3B59369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589AC1E-39CE-417E-BCF4-020F6B44711F}"/>
      </w:docPartPr>
      <w:docPartBody>
        <w:p w:rsidR="00B7282A" w:rsidRDefault="00886BF1">
          <w:pPr>
            <w:pStyle w:val="B435BDA6173D44DA923E974A3B59369E"/>
          </w:pPr>
          <w:r>
            <w:t>&lt;Projektnavn&gt;</w:t>
          </w:r>
        </w:p>
      </w:docPartBody>
    </w:docPart>
    <w:docPart>
      <w:docPartPr>
        <w:name w:val="01BAC77FF6844D779FF541F7494136B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919A6FA-6DCA-4F50-A6A7-019B182CE26C}"/>
      </w:docPartPr>
      <w:docPartBody>
        <w:p w:rsidR="00B7282A" w:rsidRDefault="00886BF1">
          <w:pPr>
            <w:pStyle w:val="01BAC77FF6844D779FF541F7494136B5"/>
          </w:pPr>
          <w:r>
            <w:t>&lt;Dokumentnavn&gt;</w:t>
          </w:r>
        </w:p>
      </w:docPartBody>
    </w:docPart>
    <w:docPart>
      <w:docPartPr>
        <w:name w:val="A0D3579ECEB64294A1BF209E44433FF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3A9EEEC-9D73-4DC2-8E5D-840D1D4C60C1}"/>
      </w:docPartPr>
      <w:docPartBody>
        <w:p w:rsidR="00B7282A" w:rsidRDefault="00886BF1">
          <w:pPr>
            <w:pStyle w:val="A0D3579ECEB64294A1BF209E44433FFE"/>
          </w:pPr>
          <w:r>
            <w:t>&lt;X.X&gt;</w:t>
          </w:r>
        </w:p>
      </w:docPartBody>
    </w:docPart>
    <w:docPart>
      <w:docPartPr>
        <w:name w:val="BD1214C7C6A7435792A8B3629FE51D0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55C537B-F5D4-499D-94D9-790B85B7FFCC}"/>
      </w:docPartPr>
      <w:docPartBody>
        <w:p w:rsidR="00B7282A" w:rsidRDefault="00886BF1">
          <w:pPr>
            <w:pStyle w:val="BD1214C7C6A7435792A8B3629FE51D02"/>
          </w:pPr>
          <w:r>
            <w:t>&lt;Dato&gt;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 w:formatting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BF1"/>
    <w:rsid w:val="00886BF1"/>
    <w:rsid w:val="00B02182"/>
    <w:rsid w:val="00B510A3"/>
    <w:rsid w:val="00B7282A"/>
    <w:rsid w:val="00DB6780"/>
    <w:rsid w:val="00EB6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B435BDA6173D44DA923E974A3B59369E">
    <w:name w:val="B435BDA6173D44DA923E974A3B59369E"/>
  </w:style>
  <w:style w:type="paragraph" w:customStyle="1" w:styleId="01BAC77FF6844D779FF541F7494136B5">
    <w:name w:val="01BAC77FF6844D779FF541F7494136B5"/>
  </w:style>
  <w:style w:type="paragraph" w:customStyle="1" w:styleId="A0D3579ECEB64294A1BF209E44433FFE">
    <w:name w:val="A0D3579ECEB64294A1BF209E44433FFE"/>
  </w:style>
  <w:style w:type="paragraph" w:customStyle="1" w:styleId="BD1214C7C6A7435792A8B3629FE51D02">
    <w:name w:val="BD1214C7C6A7435792A8B3629FE51D02"/>
  </w:style>
  <w:style w:type="paragraph" w:customStyle="1" w:styleId="81C0C9DF802C425C8405908D338B87F6">
    <w:name w:val="81C0C9DF802C425C8405908D338B87F6"/>
  </w:style>
  <w:style w:type="paragraph" w:customStyle="1" w:styleId="F940A4E2E30A409395AC00B4340BD4E4">
    <w:name w:val="F940A4E2E30A409395AC00B4340BD4E4"/>
  </w:style>
  <w:style w:type="paragraph" w:customStyle="1" w:styleId="EFBB00CBAE0946BF928C2B28757EC0FB">
    <w:name w:val="EFBB00CBAE0946BF928C2B28757EC0FB"/>
  </w:style>
  <w:style w:type="paragraph" w:customStyle="1" w:styleId="AAAB7AD4E37247F18FB0DA8F9D581006">
    <w:name w:val="AAAB7AD4E37247F18FB0DA8F9D581006"/>
  </w:style>
  <w:style w:type="paragraph" w:customStyle="1" w:styleId="45B226BE8EA74ED180F8A0DAC63460DE">
    <w:name w:val="45B226BE8EA74ED180F8A0DAC63460DE"/>
  </w:style>
  <w:style w:type="paragraph" w:customStyle="1" w:styleId="9E99DE0F30D145C3BD4A9B1CCC8B2E4F">
    <w:name w:val="9E99DE0F30D145C3BD4A9B1CCC8B2E4F"/>
  </w:style>
  <w:style w:type="paragraph" w:customStyle="1" w:styleId="8C9E41F91CD345B1B8E5AACCFB46989D">
    <w:name w:val="8C9E41F91CD345B1B8E5AACCFB4698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OMBIT">
  <a:themeElements>
    <a:clrScheme name="KOMBIT">
      <a:dk1>
        <a:sysClr val="windowText" lastClr="000000"/>
      </a:dk1>
      <a:lt1>
        <a:sysClr val="window" lastClr="FFFFFF"/>
      </a:lt1>
      <a:dk2>
        <a:srgbClr val="4E3629"/>
      </a:dk2>
      <a:lt2>
        <a:srgbClr val="CBC4BC"/>
      </a:lt2>
      <a:accent1>
        <a:srgbClr val="C8102E"/>
      </a:accent1>
      <a:accent2>
        <a:srgbClr val="43695B"/>
      </a:accent2>
      <a:accent3>
        <a:srgbClr val="007398"/>
      </a:accent3>
      <a:accent4>
        <a:srgbClr val="279989"/>
      </a:accent4>
      <a:accent5>
        <a:srgbClr val="563D82"/>
      </a:accent5>
      <a:accent6>
        <a:srgbClr val="8E2C48"/>
      </a:accent6>
      <a:hlink>
        <a:srgbClr val="0000FF"/>
      </a:hlink>
      <a:folHlink>
        <a:srgbClr val="800080"/>
      </a:folHlink>
    </a:clrScheme>
    <a:fontScheme name="KOMBIT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MBI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>
          <a:noFill/>
        </a:ln>
      </a:spPr>
      <a:bodyPr rtlCol="0" anchor="ctr"/>
      <a:lstStyle>
        <a:defPPr algn="ctr">
          <a:defRPr sz="1400" dirty="0">
            <a:latin typeface="Trebuchet MS" panose="020B0603020202020204" pitchFamily="34" charset="0"/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2700">
          <a:solidFill>
            <a:schemeClr val="accent1"/>
          </a:solidFill>
          <a:tailEnd type="non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rtlCol="0">
        <a:spAutoFit/>
      </a:bodyPr>
      <a:lstStyle>
        <a:defPPr>
          <a:defRPr dirty="0">
            <a:latin typeface="Trebuchet MS" panose="020B0603020202020204" pitchFamily="34" charset="0"/>
          </a:defRPr>
        </a:defPPr>
      </a:lstStyle>
    </a:txDef>
  </a:objectDefaults>
  <a:extraClrSchemeLst/>
  <a:custClrLst>
    <a:custClr name="RGB(215,210,203)">
      <a:srgbClr val="D7D2CB"/>
    </a:custClr>
    <a:custClr name="RGB(203,196,188)">
      <a:srgbClr val="CBC4BC"/>
    </a:custClr>
    <a:custClr name="RGB(182,173,165)">
      <a:srgbClr val="B6ADA5"/>
    </a:custClr>
    <a:custClr name="RGB(255,163,139)">
      <a:srgbClr val="FFA38B"/>
    </a:custClr>
    <a:custClr name="RGB(255,106,57)">
      <a:srgbClr val="FF6A39"/>
    </a:custClr>
    <a:custClr name="RGB(220,68,5)">
      <a:srgbClr val="DC4405"/>
    </a:custClr>
    <a:custClr name="RGB(127,156,144)">
      <a:srgbClr val="7F9C90"/>
    </a:custClr>
    <a:custClr name="RGB(67,105,91)">
      <a:srgbClr val="43695B"/>
    </a:custClr>
    <a:custClr name="RGB(24,48,40)">
      <a:srgbClr val="183028"/>
    </a:custClr>
    <a:custClr name="RGB(197,232,108)">
      <a:srgbClr val="C5E86C"/>
    </a:custClr>
    <a:custClr name="RGB(132,189,0)">
      <a:srgbClr val="84BD00"/>
    </a:custClr>
    <a:custClr name="RGB(122,154,1)">
      <a:srgbClr val="7A9A01"/>
    </a:custClr>
    <a:custClr name="RGB(217,225,226)">
      <a:srgbClr val="D9E1E2"/>
    </a:custClr>
    <a:custClr name="RGB(164,188,194)">
      <a:srgbClr val="A4BCC2"/>
    </a:custClr>
    <a:custClr name="RGB(152,164,174)">
      <a:srgbClr val="98A4AE"/>
    </a:custClr>
    <a:custClr name="RGB(123,167,188)">
      <a:srgbClr val="7BA7BC"/>
    </a:custClr>
    <a:custClr name="RGB(0,115,152)">
      <a:srgbClr val="007398"/>
    </a:custClr>
    <a:custClr name="RGB(0,86,118)">
      <a:srgbClr val="005776"/>
    </a:custClr>
    <a:custClr name="RGB(92,184,178)">
      <a:srgbClr val="5CB8B2"/>
    </a:custClr>
    <a:custClr name="RGB(39,153,137)">
      <a:srgbClr val="279989"/>
    </a:custClr>
    <a:custClr name="RGB(0,118,129)">
      <a:srgbClr val="007681"/>
    </a:custClr>
    <a:custClr name="RGB(117,102,160)">
      <a:srgbClr val="7566A0"/>
    </a:custClr>
    <a:custClr name="RGB(86,61,130)">
      <a:srgbClr val="563D82"/>
    </a:custClr>
    <a:custClr name="RGB(51,0,114)">
      <a:srgbClr val="330077"/>
    </a:custClr>
    <a:custClr name="RGB(181,92,128)">
      <a:srgbClr val="B55C80"/>
    </a:custClr>
    <a:custClr name="RGB(142,44,72)">
      <a:srgbClr val="8E2C48"/>
    </a:custClr>
    <a:custClr name="RGB(103,46,69)">
      <a:srgbClr val="672E45"/>
    </a:custClr>
  </a:custClrLst>
  <a:extLst>
    <a:ext uri="{05A4C25C-085E-4340-85A3-A5531E510DB2}">
      <thm15:themeFamily xmlns:thm15="http://schemas.microsoft.com/office/thememl/2012/main" name="KOMBIT" id="{F1EEDBD8-B3B5-4E62-848F-CEF0F42E8655}" vid="{84F9CF6C-BD2A-4304-BAFA-7D0ED9C87A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verskrift xmlns="17efd9ec-2761-4eba-b265-64e0a1265098">Implementering</Overskrift>
    <Download xmlns="17efd9ec-2761-4eba-b265-64e0a1265098" xsi:nil="true"/>
    <Dokumenttype xmlns="17efd9ec-2761-4eba-b265-64e0a1265098">Implementering</Dokumenttyp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root>
  <Projektnavn>FBS</Projektnavn>
  <Projektnummer/>
  <Projektfase/>
  <Dokumentejer/>
  <Dokumentdato/>
  <Dokumentnavn>Skærmbilleder fra test af debitorintegrationen</Dokumentnavn>
  <Dokumentversion>1.0</Dokumentversion>
</root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9F49488C9EFA4687153873B18DD24E" ma:contentTypeVersion="5" ma:contentTypeDescription="Opret et nyt dokument." ma:contentTypeScope="" ma:versionID="3d3ec490de965a7160a8e6a9672cfe84">
  <xsd:schema xmlns:xsd="http://www.w3.org/2001/XMLSchema" xmlns:xs="http://www.w3.org/2001/XMLSchema" xmlns:p="http://schemas.microsoft.com/office/2006/metadata/properties" xmlns:ns2="17efd9ec-2761-4eba-b265-64e0a1265098" xmlns:ns3="2e0a351d-0758-404d-8a6e-769a6df8679f" targetNamespace="http://schemas.microsoft.com/office/2006/metadata/properties" ma:root="true" ma:fieldsID="e562094a683074c39fa01fc6c0516b06" ns2:_="" ns3:_="">
    <xsd:import namespace="17efd9ec-2761-4eba-b265-64e0a1265098"/>
    <xsd:import namespace="2e0a351d-0758-404d-8a6e-769a6df8679f"/>
    <xsd:element name="properties">
      <xsd:complexType>
        <xsd:sequence>
          <xsd:element name="documentManagement">
            <xsd:complexType>
              <xsd:all>
                <xsd:element ref="ns2:Download" minOccurs="0"/>
                <xsd:element ref="ns2:Overskrift" minOccurs="0"/>
                <xsd:element ref="ns3:SharedWithUsers" minOccurs="0"/>
                <xsd:element ref="ns2:Dokumenttyp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fd9ec-2761-4eba-b265-64e0a1265098" elementFormDefault="qualified">
    <xsd:import namespace="http://schemas.microsoft.com/office/2006/documentManagement/types"/>
    <xsd:import namespace="http://schemas.microsoft.com/office/infopath/2007/PartnerControls"/>
    <xsd:element name="Download" ma:index="8" nillable="true" ma:displayName="Download" ma:internalName="Download">
      <xsd:simpleType>
        <xsd:restriction base="dms:Text">
          <xsd:maxLength value="255"/>
        </xsd:restriction>
      </xsd:simpleType>
    </xsd:element>
    <xsd:element name="Overskrift" ma:index="9" nillable="true" ma:displayName="Overskrift" ma:format="Dropdown" ma:internalName="Overskrift">
      <xsd:simpleType>
        <xsd:restriction base="dms:Choice">
          <xsd:enumeration value="KLIK-opgaver"/>
          <xsd:enumeration value="Ændringsønsker"/>
          <xsd:enumeration value="Implementering"/>
          <xsd:enumeration value="Opdatering på KLIK-projekt"/>
        </xsd:restriction>
      </xsd:simpleType>
    </xsd:element>
    <xsd:element name="Dokumenttype" ma:index="11" ma:displayName="-" ma:default="KLIK-opgaver" ma:format="Dropdown" ma:internalName="Dokumenttype">
      <xsd:simpleType>
        <xsd:restriction base="dms:Choice">
          <xsd:enumeration value="KLIK-opgaver"/>
          <xsd:enumeration value="Præsentationer og referater"/>
          <xsd:enumeration value="Implementering"/>
          <xsd:enumeration value="Opdatering på ØiR - debitorintegration"/>
          <xsd:enumeration value="Spørgsmål og svar"/>
          <xsd:enumeration value="Årsrapporter"/>
          <xsd:enumeration value="Ændringsønsk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0a351d-0758-404d-8a6e-769a6df8679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</b:Sources>
</file>

<file path=customXml/itemProps1.xml><?xml version="1.0" encoding="utf-8"?>
<ds:datastoreItem xmlns:ds="http://schemas.openxmlformats.org/officeDocument/2006/customXml" ds:itemID="{389ADE16-2ECA-4ED0-85C6-092C722681DA}">
  <ds:schemaRefs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5ef0650c-49dd-4c1f-b127-1f50509f15f7"/>
    <ds:schemaRef ds:uri="4f1c2baf-4e5a-400f-83f3-04864a4a0cd7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85712EA7-4B34-4640-8313-FA80BA02C0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173A95-52D0-47B9-BB88-F9F64158334A}">
  <ds:schemaRefs/>
</ds:datastoreItem>
</file>

<file path=customXml/itemProps4.xml><?xml version="1.0" encoding="utf-8"?>
<ds:datastoreItem xmlns:ds="http://schemas.openxmlformats.org/officeDocument/2006/customXml" ds:itemID="{DFCF6599-155A-4484-8B9A-1CA96126815B}"/>
</file>

<file path=customXml/itemProps5.xml><?xml version="1.0" encoding="utf-8"?>
<ds:datastoreItem xmlns:ds="http://schemas.openxmlformats.org/officeDocument/2006/customXml" ds:itemID="{88DA6F50-3B60-4E4C-B7B4-244C1988C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</Template>
  <TotalTime>1</TotalTime>
  <Pages>60</Pages>
  <Words>1784</Words>
  <Characters>10888</Characters>
  <Application>Microsoft Office Word</Application>
  <DocSecurity>0</DocSecurity>
  <Lines>90</Lines>
  <Paragraphs>25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 Krogh Kristensen</dc:creator>
  <cp:keywords/>
  <dc:description/>
  <cp:lastModifiedBy>Helle Krogh Kristensen</cp:lastModifiedBy>
  <cp:revision>2</cp:revision>
  <cp:lastPrinted>2016-06-22T09:50:00Z</cp:lastPrinted>
  <dcterms:created xsi:type="dcterms:W3CDTF">2021-08-17T10:24:00Z</dcterms:created>
  <dcterms:modified xsi:type="dcterms:W3CDTF">2021-08-17T10:24:00Z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0x010100D89F49488C9EFA4687153873B18DD24E</vt:lpwstr>
  </property>
  <property fmtid="{D5CDD505-2E9C-101B-9397-08002B2CF9AE}" pid="3" name="_dlc_DocIdItemGuid">
    <vt:lpwstr>a87a1fd3-99d6-4824-8f62-956a630ce168</vt:lpwstr>
  </property>
  <property fmtid="{D5CDD505-2E9C-101B-9397-08002B2CF9AE}" pid="4" name="Leverancetype">
    <vt:lpwstr>1587;#Notat|7ea927ca-925c-4d3f-9a38-3cf145c62584</vt:lpwstr>
  </property>
  <property fmtid="{D5CDD505-2E9C-101B-9397-08002B2CF9AE}" pid="5" name="Interessenter">
    <vt:lpwstr>1683;#Ekstern|95ef43ab-9e36-4dab-816d-0787e44693bc</vt:lpwstr>
  </property>
  <property fmtid="{D5CDD505-2E9C-101B-9397-08002B2CF9AE}" pid="6" name="Leveranceemne">
    <vt:lpwstr/>
  </property>
</Properties>
</file>